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1B9A502E" w:rsidR="001D6D69" w:rsidRDefault="00E010BB" w:rsidP="001D6D69">
      <w:pPr>
        <w:pStyle w:val="NoSpacing"/>
        <w:spacing w:before="600"/>
      </w:pPr>
      <w:r>
        <w:rPr>
          <w:noProof/>
        </w:rPr>
        <w:drawing>
          <wp:inline distT="0" distB="0" distL="0" distR="0" wp14:anchorId="58C0ECE7" wp14:editId="2ABD5F70">
            <wp:extent cx="3286787" cy="4890149"/>
            <wp:effectExtent l="0" t="0" r="8890" b="5715"/>
            <wp:docPr id="19" name="Picture 19" descr="Parent breastfeeding i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ent breastfeeding inf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676" cy="4904862"/>
                    </a:xfrm>
                    <a:prstGeom prst="rect">
                      <a:avLst/>
                    </a:prstGeom>
                    <a:noFill/>
                    <a:ln>
                      <a:noFill/>
                    </a:ln>
                  </pic:spPr>
                </pic:pic>
              </a:graphicData>
            </a:graphic>
          </wp:inline>
        </w:drawing>
      </w:r>
    </w:p>
    <w:p w14:paraId="6663E996" w14:textId="05266D9A" w:rsidR="008043AD" w:rsidRDefault="00A0591D" w:rsidP="001D6D69">
      <w:pPr>
        <w:pStyle w:val="Heading1"/>
        <w:jc w:val="center"/>
      </w:pPr>
      <w:bookmarkStart w:id="0" w:name="_Toc76108825"/>
      <w:r w:rsidRPr="001D6D69">
        <w:t>Breastfeeding Support and Promotion</w:t>
      </w:r>
      <w:r>
        <w:t xml:space="preserve"> </w:t>
      </w:r>
      <w:r w:rsidR="001D6D69">
        <w:t>– August 202</w:t>
      </w:r>
      <w:bookmarkEnd w:id="0"/>
      <w:r w:rsidR="0002516B">
        <w:t>3</w:t>
      </w:r>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2"/>
        </w:rPr>
        <w:id w:val="1254326349"/>
        <w:docPartObj>
          <w:docPartGallery w:val="Table of Contents"/>
          <w:docPartUnique/>
        </w:docPartObj>
      </w:sdtPr>
      <w:sdtEndPr>
        <w:rPr>
          <w:bCs/>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4C290044" w14:textId="26AD58F9" w:rsidR="00FD344F" w:rsidRDefault="00BA0DCF">
          <w:pPr>
            <w:pStyle w:val="TOC1"/>
            <w:tabs>
              <w:tab w:val="right" w:leader="dot" w:pos="9350"/>
            </w:tabs>
            <w:rPr>
              <w:rFonts w:asciiTheme="minorHAnsi" w:hAnsiTheme="minorHAnsi"/>
              <w:noProof/>
              <w:sz w:val="22"/>
            </w:rPr>
          </w:pPr>
          <w:r>
            <w:fldChar w:fldCharType="begin"/>
          </w:r>
          <w:r>
            <w:instrText xml:space="preserve"> TOC \o "1-3" \h \z \u </w:instrText>
          </w:r>
          <w:r>
            <w:fldChar w:fldCharType="separate"/>
          </w:r>
          <w:hyperlink w:anchor="_Toc76108825" w:history="1">
            <w:r w:rsidR="00FD344F" w:rsidRPr="00B87B93">
              <w:rPr>
                <w:rStyle w:val="Hyperlink"/>
                <w:noProof/>
              </w:rPr>
              <w:t>WIC Social Media Toolkit – August</w:t>
            </w:r>
            <w:r w:rsidR="00FD344F">
              <w:rPr>
                <w:noProof/>
                <w:webHidden/>
              </w:rPr>
              <w:tab/>
            </w:r>
            <w:r w:rsidR="00FD344F">
              <w:rPr>
                <w:noProof/>
                <w:webHidden/>
              </w:rPr>
              <w:fldChar w:fldCharType="begin"/>
            </w:r>
            <w:r w:rsidR="00FD344F">
              <w:rPr>
                <w:noProof/>
                <w:webHidden/>
              </w:rPr>
              <w:instrText xml:space="preserve"> PAGEREF _Toc76108825 \h </w:instrText>
            </w:r>
            <w:r w:rsidR="00FD344F">
              <w:rPr>
                <w:noProof/>
                <w:webHidden/>
              </w:rPr>
            </w:r>
            <w:r w:rsidR="00FD344F">
              <w:rPr>
                <w:noProof/>
                <w:webHidden/>
              </w:rPr>
              <w:fldChar w:fldCharType="separate"/>
            </w:r>
            <w:r w:rsidR="00320ABE">
              <w:rPr>
                <w:noProof/>
                <w:webHidden/>
              </w:rPr>
              <w:t>1</w:t>
            </w:r>
            <w:r w:rsidR="00FD344F">
              <w:rPr>
                <w:noProof/>
                <w:webHidden/>
              </w:rPr>
              <w:fldChar w:fldCharType="end"/>
            </w:r>
          </w:hyperlink>
        </w:p>
        <w:p w14:paraId="5BFC1A20" w14:textId="15CB1858" w:rsidR="00FD344F" w:rsidRDefault="00F87F0C">
          <w:pPr>
            <w:pStyle w:val="TOC2"/>
            <w:tabs>
              <w:tab w:val="right" w:leader="dot" w:pos="9350"/>
            </w:tabs>
            <w:rPr>
              <w:rFonts w:asciiTheme="minorHAnsi" w:hAnsiTheme="minorHAnsi"/>
              <w:noProof/>
              <w:sz w:val="22"/>
            </w:rPr>
          </w:pPr>
          <w:hyperlink w:anchor="_Toc76108826" w:history="1">
            <w:r w:rsidR="00FD344F" w:rsidRPr="00B87B93">
              <w:rPr>
                <w:rStyle w:val="Hyperlink"/>
                <w:noProof/>
              </w:rPr>
              <w:t>How to Use This Toolkit</w:t>
            </w:r>
            <w:r w:rsidR="00FD344F">
              <w:rPr>
                <w:noProof/>
                <w:webHidden/>
              </w:rPr>
              <w:tab/>
            </w:r>
            <w:r w:rsidR="00FD344F">
              <w:rPr>
                <w:noProof/>
                <w:webHidden/>
              </w:rPr>
              <w:fldChar w:fldCharType="begin"/>
            </w:r>
            <w:r w:rsidR="00FD344F">
              <w:rPr>
                <w:noProof/>
                <w:webHidden/>
              </w:rPr>
              <w:instrText xml:space="preserve"> PAGEREF _Toc76108826 \h </w:instrText>
            </w:r>
            <w:r w:rsidR="00FD344F">
              <w:rPr>
                <w:noProof/>
                <w:webHidden/>
              </w:rPr>
            </w:r>
            <w:r w:rsidR="00FD344F">
              <w:rPr>
                <w:noProof/>
                <w:webHidden/>
              </w:rPr>
              <w:fldChar w:fldCharType="separate"/>
            </w:r>
            <w:r w:rsidR="00320ABE">
              <w:rPr>
                <w:noProof/>
                <w:webHidden/>
              </w:rPr>
              <w:t>3</w:t>
            </w:r>
            <w:r w:rsidR="00FD344F">
              <w:rPr>
                <w:noProof/>
                <w:webHidden/>
              </w:rPr>
              <w:fldChar w:fldCharType="end"/>
            </w:r>
          </w:hyperlink>
        </w:p>
        <w:p w14:paraId="71832D44" w14:textId="7B7C8350" w:rsidR="00FD344F" w:rsidRDefault="00F87F0C">
          <w:pPr>
            <w:pStyle w:val="TOC3"/>
            <w:tabs>
              <w:tab w:val="right" w:leader="dot" w:pos="9350"/>
            </w:tabs>
            <w:rPr>
              <w:rFonts w:asciiTheme="minorHAnsi" w:hAnsiTheme="minorHAnsi"/>
              <w:noProof/>
              <w:sz w:val="22"/>
            </w:rPr>
          </w:pPr>
          <w:hyperlink w:anchor="_Toc76108827" w:history="1">
            <w:r w:rsidR="00FD344F" w:rsidRPr="00B87B93">
              <w:rPr>
                <w:rStyle w:val="Hyperlink"/>
                <w:noProof/>
              </w:rPr>
              <w:t>What is a “Social Media Toolkit?”</w:t>
            </w:r>
            <w:r w:rsidR="00FD344F">
              <w:rPr>
                <w:noProof/>
                <w:webHidden/>
              </w:rPr>
              <w:tab/>
            </w:r>
            <w:r w:rsidR="00FD344F">
              <w:rPr>
                <w:noProof/>
                <w:webHidden/>
              </w:rPr>
              <w:fldChar w:fldCharType="begin"/>
            </w:r>
            <w:r w:rsidR="00FD344F">
              <w:rPr>
                <w:noProof/>
                <w:webHidden/>
              </w:rPr>
              <w:instrText xml:space="preserve"> PAGEREF _Toc76108827 \h </w:instrText>
            </w:r>
            <w:r w:rsidR="00FD344F">
              <w:rPr>
                <w:noProof/>
                <w:webHidden/>
              </w:rPr>
            </w:r>
            <w:r w:rsidR="00FD344F">
              <w:rPr>
                <w:noProof/>
                <w:webHidden/>
              </w:rPr>
              <w:fldChar w:fldCharType="separate"/>
            </w:r>
            <w:r w:rsidR="00320ABE">
              <w:rPr>
                <w:noProof/>
                <w:webHidden/>
              </w:rPr>
              <w:t>3</w:t>
            </w:r>
            <w:r w:rsidR="00FD344F">
              <w:rPr>
                <w:noProof/>
                <w:webHidden/>
              </w:rPr>
              <w:fldChar w:fldCharType="end"/>
            </w:r>
          </w:hyperlink>
        </w:p>
        <w:p w14:paraId="506C7C45" w14:textId="630954C2" w:rsidR="00FD344F" w:rsidRDefault="00F87F0C">
          <w:pPr>
            <w:pStyle w:val="TOC3"/>
            <w:tabs>
              <w:tab w:val="right" w:leader="dot" w:pos="9350"/>
            </w:tabs>
            <w:rPr>
              <w:rFonts w:asciiTheme="minorHAnsi" w:hAnsiTheme="minorHAnsi"/>
              <w:noProof/>
              <w:sz w:val="22"/>
            </w:rPr>
          </w:pPr>
          <w:hyperlink w:anchor="_Toc76108828" w:history="1">
            <w:r w:rsidR="00FD344F" w:rsidRPr="00B87B93">
              <w:rPr>
                <w:rStyle w:val="Hyperlink"/>
                <w:noProof/>
              </w:rPr>
              <w:t>Guidance for Local Agencies</w:t>
            </w:r>
            <w:r w:rsidR="00FD344F">
              <w:rPr>
                <w:noProof/>
                <w:webHidden/>
              </w:rPr>
              <w:tab/>
            </w:r>
            <w:r w:rsidR="00FD344F">
              <w:rPr>
                <w:noProof/>
                <w:webHidden/>
              </w:rPr>
              <w:fldChar w:fldCharType="begin"/>
            </w:r>
            <w:r w:rsidR="00FD344F">
              <w:rPr>
                <w:noProof/>
                <w:webHidden/>
              </w:rPr>
              <w:instrText xml:space="preserve"> PAGEREF _Toc76108828 \h </w:instrText>
            </w:r>
            <w:r w:rsidR="00FD344F">
              <w:rPr>
                <w:noProof/>
                <w:webHidden/>
              </w:rPr>
            </w:r>
            <w:r w:rsidR="00FD344F">
              <w:rPr>
                <w:noProof/>
                <w:webHidden/>
              </w:rPr>
              <w:fldChar w:fldCharType="separate"/>
            </w:r>
            <w:r w:rsidR="00320ABE">
              <w:rPr>
                <w:noProof/>
                <w:webHidden/>
              </w:rPr>
              <w:t>3</w:t>
            </w:r>
            <w:r w:rsidR="00FD344F">
              <w:rPr>
                <w:noProof/>
                <w:webHidden/>
              </w:rPr>
              <w:fldChar w:fldCharType="end"/>
            </w:r>
          </w:hyperlink>
        </w:p>
        <w:p w14:paraId="6CE83290" w14:textId="29FFB92C" w:rsidR="00FD344F" w:rsidRDefault="00F87F0C">
          <w:pPr>
            <w:pStyle w:val="TOC3"/>
            <w:tabs>
              <w:tab w:val="right" w:leader="dot" w:pos="9350"/>
            </w:tabs>
            <w:rPr>
              <w:rFonts w:asciiTheme="minorHAnsi" w:hAnsiTheme="minorHAnsi"/>
              <w:noProof/>
              <w:sz w:val="22"/>
            </w:rPr>
          </w:pPr>
          <w:hyperlink w:anchor="_Toc76108829" w:history="1">
            <w:r w:rsidR="00FD344F" w:rsidRPr="00B87B93">
              <w:rPr>
                <w:rStyle w:val="Hyperlink"/>
                <w:noProof/>
              </w:rPr>
              <w:t>Responding to Comments on Your Posts</w:t>
            </w:r>
            <w:r w:rsidR="00FD344F">
              <w:rPr>
                <w:noProof/>
                <w:webHidden/>
              </w:rPr>
              <w:tab/>
            </w:r>
            <w:r w:rsidR="00FD344F">
              <w:rPr>
                <w:noProof/>
                <w:webHidden/>
              </w:rPr>
              <w:fldChar w:fldCharType="begin"/>
            </w:r>
            <w:r w:rsidR="00FD344F">
              <w:rPr>
                <w:noProof/>
                <w:webHidden/>
              </w:rPr>
              <w:instrText xml:space="preserve"> PAGEREF _Toc76108829 \h </w:instrText>
            </w:r>
            <w:r w:rsidR="00FD344F">
              <w:rPr>
                <w:noProof/>
                <w:webHidden/>
              </w:rPr>
            </w:r>
            <w:r w:rsidR="00FD344F">
              <w:rPr>
                <w:noProof/>
                <w:webHidden/>
              </w:rPr>
              <w:fldChar w:fldCharType="separate"/>
            </w:r>
            <w:r w:rsidR="00320ABE">
              <w:rPr>
                <w:noProof/>
                <w:webHidden/>
              </w:rPr>
              <w:t>4</w:t>
            </w:r>
            <w:r w:rsidR="00FD344F">
              <w:rPr>
                <w:noProof/>
                <w:webHidden/>
              </w:rPr>
              <w:fldChar w:fldCharType="end"/>
            </w:r>
          </w:hyperlink>
        </w:p>
        <w:p w14:paraId="22E8B3CD" w14:textId="633B151B" w:rsidR="00FD344F" w:rsidRDefault="00F87F0C">
          <w:pPr>
            <w:pStyle w:val="TOC3"/>
            <w:tabs>
              <w:tab w:val="right" w:leader="dot" w:pos="9350"/>
            </w:tabs>
            <w:rPr>
              <w:rFonts w:asciiTheme="minorHAnsi" w:hAnsiTheme="minorHAnsi"/>
              <w:noProof/>
              <w:sz w:val="22"/>
            </w:rPr>
          </w:pPr>
          <w:hyperlink w:anchor="_Toc76108830" w:history="1">
            <w:r w:rsidR="00FD344F" w:rsidRPr="00B87B93">
              <w:rPr>
                <w:rStyle w:val="Hyperlink"/>
                <w:noProof/>
              </w:rPr>
              <w:t>Social Media Ideas for August</w:t>
            </w:r>
            <w:r w:rsidR="00FD344F">
              <w:rPr>
                <w:noProof/>
                <w:webHidden/>
              </w:rPr>
              <w:tab/>
            </w:r>
            <w:r w:rsidR="00FD344F">
              <w:rPr>
                <w:noProof/>
                <w:webHidden/>
              </w:rPr>
              <w:fldChar w:fldCharType="begin"/>
            </w:r>
            <w:r w:rsidR="00FD344F">
              <w:rPr>
                <w:noProof/>
                <w:webHidden/>
              </w:rPr>
              <w:instrText xml:space="preserve"> PAGEREF _Toc76108830 \h </w:instrText>
            </w:r>
            <w:r w:rsidR="00FD344F">
              <w:rPr>
                <w:noProof/>
                <w:webHidden/>
              </w:rPr>
            </w:r>
            <w:r w:rsidR="00FD344F">
              <w:rPr>
                <w:noProof/>
                <w:webHidden/>
              </w:rPr>
              <w:fldChar w:fldCharType="separate"/>
            </w:r>
            <w:r w:rsidR="00320ABE">
              <w:rPr>
                <w:noProof/>
                <w:webHidden/>
              </w:rPr>
              <w:t>4</w:t>
            </w:r>
            <w:r w:rsidR="00FD344F">
              <w:rPr>
                <w:noProof/>
                <w:webHidden/>
              </w:rPr>
              <w:fldChar w:fldCharType="end"/>
            </w:r>
          </w:hyperlink>
        </w:p>
        <w:p w14:paraId="5446921E" w14:textId="3DD7928F" w:rsidR="00FD344F" w:rsidRDefault="00F87F0C">
          <w:pPr>
            <w:pStyle w:val="TOC2"/>
            <w:tabs>
              <w:tab w:val="right" w:leader="dot" w:pos="9350"/>
            </w:tabs>
            <w:rPr>
              <w:rFonts w:asciiTheme="minorHAnsi" w:hAnsiTheme="minorHAnsi"/>
              <w:noProof/>
              <w:sz w:val="22"/>
            </w:rPr>
          </w:pPr>
          <w:hyperlink w:anchor="_Toc76108831" w:history="1">
            <w:r w:rsidR="00FD344F" w:rsidRPr="00B87B93">
              <w:rPr>
                <w:rStyle w:val="Hyperlink"/>
                <w:noProof/>
              </w:rPr>
              <w:t>Messages</w:t>
            </w:r>
            <w:r w:rsidR="00FD344F">
              <w:rPr>
                <w:noProof/>
                <w:webHidden/>
              </w:rPr>
              <w:tab/>
            </w:r>
            <w:r w:rsidR="00FD344F">
              <w:rPr>
                <w:noProof/>
                <w:webHidden/>
              </w:rPr>
              <w:fldChar w:fldCharType="begin"/>
            </w:r>
            <w:r w:rsidR="00FD344F">
              <w:rPr>
                <w:noProof/>
                <w:webHidden/>
              </w:rPr>
              <w:instrText xml:space="preserve"> PAGEREF _Toc76108831 \h </w:instrText>
            </w:r>
            <w:r w:rsidR="00FD344F">
              <w:rPr>
                <w:noProof/>
                <w:webHidden/>
              </w:rPr>
            </w:r>
            <w:r w:rsidR="00FD344F">
              <w:rPr>
                <w:noProof/>
                <w:webHidden/>
              </w:rPr>
              <w:fldChar w:fldCharType="separate"/>
            </w:r>
            <w:r w:rsidR="00320ABE">
              <w:rPr>
                <w:noProof/>
                <w:webHidden/>
              </w:rPr>
              <w:t>5</w:t>
            </w:r>
            <w:r w:rsidR="00FD344F">
              <w:rPr>
                <w:noProof/>
                <w:webHidden/>
              </w:rPr>
              <w:fldChar w:fldCharType="end"/>
            </w:r>
          </w:hyperlink>
        </w:p>
        <w:p w14:paraId="32607027" w14:textId="3E8D0CE5" w:rsidR="00FD344F" w:rsidRDefault="00F87F0C">
          <w:pPr>
            <w:pStyle w:val="TOC3"/>
            <w:tabs>
              <w:tab w:val="right" w:leader="dot" w:pos="9350"/>
            </w:tabs>
            <w:rPr>
              <w:rFonts w:asciiTheme="minorHAnsi" w:hAnsiTheme="minorHAnsi"/>
              <w:noProof/>
              <w:sz w:val="22"/>
            </w:rPr>
          </w:pPr>
          <w:hyperlink w:anchor="_Toc76108832" w:history="1">
            <w:r w:rsidR="00FD344F" w:rsidRPr="00B87B93">
              <w:rPr>
                <w:rStyle w:val="Hyperlink"/>
                <w:noProof/>
              </w:rPr>
              <w:t>WIC Supports Breastfeeding</w:t>
            </w:r>
            <w:r w:rsidR="00FD344F">
              <w:rPr>
                <w:noProof/>
                <w:webHidden/>
              </w:rPr>
              <w:tab/>
            </w:r>
            <w:r w:rsidR="00FD344F">
              <w:rPr>
                <w:noProof/>
                <w:webHidden/>
              </w:rPr>
              <w:fldChar w:fldCharType="begin"/>
            </w:r>
            <w:r w:rsidR="00FD344F">
              <w:rPr>
                <w:noProof/>
                <w:webHidden/>
              </w:rPr>
              <w:instrText xml:space="preserve"> PAGEREF _Toc76108832 \h </w:instrText>
            </w:r>
            <w:r w:rsidR="00FD344F">
              <w:rPr>
                <w:noProof/>
                <w:webHidden/>
              </w:rPr>
            </w:r>
            <w:r w:rsidR="00FD344F">
              <w:rPr>
                <w:noProof/>
                <w:webHidden/>
              </w:rPr>
              <w:fldChar w:fldCharType="separate"/>
            </w:r>
            <w:r w:rsidR="00320ABE">
              <w:rPr>
                <w:noProof/>
                <w:webHidden/>
              </w:rPr>
              <w:t>5</w:t>
            </w:r>
            <w:r w:rsidR="00FD344F">
              <w:rPr>
                <w:noProof/>
                <w:webHidden/>
              </w:rPr>
              <w:fldChar w:fldCharType="end"/>
            </w:r>
          </w:hyperlink>
        </w:p>
        <w:p w14:paraId="38BB472F" w14:textId="0207E538" w:rsidR="00FD344F" w:rsidRDefault="00F87F0C">
          <w:pPr>
            <w:pStyle w:val="TOC3"/>
            <w:tabs>
              <w:tab w:val="right" w:leader="dot" w:pos="9350"/>
            </w:tabs>
            <w:rPr>
              <w:rFonts w:asciiTheme="minorHAnsi" w:hAnsiTheme="minorHAnsi"/>
              <w:noProof/>
              <w:sz w:val="22"/>
            </w:rPr>
          </w:pPr>
          <w:hyperlink w:anchor="_Toc76108833" w:history="1">
            <w:r w:rsidR="00FD344F" w:rsidRPr="00B87B93">
              <w:rPr>
                <w:rStyle w:val="Hyperlink"/>
                <w:noProof/>
              </w:rPr>
              <w:t>Breastfeeding and COVID-19</w:t>
            </w:r>
            <w:r w:rsidR="00FD344F">
              <w:rPr>
                <w:noProof/>
                <w:webHidden/>
              </w:rPr>
              <w:tab/>
            </w:r>
            <w:r w:rsidR="00FD344F">
              <w:rPr>
                <w:noProof/>
                <w:webHidden/>
              </w:rPr>
              <w:fldChar w:fldCharType="begin"/>
            </w:r>
            <w:r w:rsidR="00FD344F">
              <w:rPr>
                <w:noProof/>
                <w:webHidden/>
              </w:rPr>
              <w:instrText xml:space="preserve"> PAGEREF _Toc76108833 \h </w:instrText>
            </w:r>
            <w:r w:rsidR="00FD344F">
              <w:rPr>
                <w:noProof/>
                <w:webHidden/>
              </w:rPr>
            </w:r>
            <w:r w:rsidR="00FD344F">
              <w:rPr>
                <w:noProof/>
                <w:webHidden/>
              </w:rPr>
              <w:fldChar w:fldCharType="separate"/>
            </w:r>
            <w:r w:rsidR="00320ABE">
              <w:rPr>
                <w:noProof/>
                <w:webHidden/>
              </w:rPr>
              <w:t>6</w:t>
            </w:r>
            <w:r w:rsidR="00FD344F">
              <w:rPr>
                <w:noProof/>
                <w:webHidden/>
              </w:rPr>
              <w:fldChar w:fldCharType="end"/>
            </w:r>
          </w:hyperlink>
        </w:p>
        <w:p w14:paraId="03A6A6B3" w14:textId="79679D05" w:rsidR="00FD344F" w:rsidRDefault="00F87F0C">
          <w:pPr>
            <w:pStyle w:val="TOC3"/>
            <w:tabs>
              <w:tab w:val="right" w:leader="dot" w:pos="9350"/>
            </w:tabs>
            <w:rPr>
              <w:rFonts w:asciiTheme="minorHAnsi" w:hAnsiTheme="minorHAnsi"/>
              <w:noProof/>
              <w:sz w:val="22"/>
            </w:rPr>
          </w:pPr>
          <w:hyperlink w:anchor="_Toc76108834" w:history="1">
            <w:r w:rsidR="00FD344F" w:rsidRPr="00B87B93">
              <w:rPr>
                <w:rStyle w:val="Hyperlink"/>
                <w:noProof/>
              </w:rPr>
              <w:t>Highlighting Cultural Communities</w:t>
            </w:r>
            <w:r w:rsidR="00FD344F">
              <w:rPr>
                <w:noProof/>
                <w:webHidden/>
              </w:rPr>
              <w:tab/>
            </w:r>
            <w:r w:rsidR="00FD344F">
              <w:rPr>
                <w:noProof/>
                <w:webHidden/>
              </w:rPr>
              <w:fldChar w:fldCharType="begin"/>
            </w:r>
            <w:r w:rsidR="00FD344F">
              <w:rPr>
                <w:noProof/>
                <w:webHidden/>
              </w:rPr>
              <w:instrText xml:space="preserve"> PAGEREF _Toc76108834 \h </w:instrText>
            </w:r>
            <w:r w:rsidR="00FD344F">
              <w:rPr>
                <w:noProof/>
                <w:webHidden/>
              </w:rPr>
            </w:r>
            <w:r w:rsidR="00FD344F">
              <w:rPr>
                <w:noProof/>
                <w:webHidden/>
              </w:rPr>
              <w:fldChar w:fldCharType="separate"/>
            </w:r>
            <w:r w:rsidR="00320ABE">
              <w:rPr>
                <w:noProof/>
                <w:webHidden/>
              </w:rPr>
              <w:t>7</w:t>
            </w:r>
            <w:r w:rsidR="00FD344F">
              <w:rPr>
                <w:noProof/>
                <w:webHidden/>
              </w:rPr>
              <w:fldChar w:fldCharType="end"/>
            </w:r>
          </w:hyperlink>
        </w:p>
        <w:p w14:paraId="2B55E597" w14:textId="5F618AA1" w:rsidR="00FD344F" w:rsidRDefault="00F87F0C">
          <w:pPr>
            <w:pStyle w:val="TOC3"/>
            <w:tabs>
              <w:tab w:val="right" w:leader="dot" w:pos="9350"/>
            </w:tabs>
            <w:rPr>
              <w:rFonts w:asciiTheme="minorHAnsi" w:hAnsiTheme="minorHAnsi"/>
              <w:noProof/>
              <w:sz w:val="22"/>
            </w:rPr>
          </w:pPr>
          <w:hyperlink w:anchor="_Toc76108835" w:history="1">
            <w:r w:rsidR="00FD344F" w:rsidRPr="00B87B93">
              <w:rPr>
                <w:rStyle w:val="Hyperlink"/>
                <w:noProof/>
              </w:rPr>
              <w:t>Milk Supply/Hunger and Satiety Cues</w:t>
            </w:r>
            <w:r w:rsidR="00FD344F">
              <w:rPr>
                <w:noProof/>
                <w:webHidden/>
              </w:rPr>
              <w:tab/>
            </w:r>
            <w:r w:rsidR="00FD344F">
              <w:rPr>
                <w:noProof/>
                <w:webHidden/>
              </w:rPr>
              <w:fldChar w:fldCharType="begin"/>
            </w:r>
            <w:r w:rsidR="00FD344F">
              <w:rPr>
                <w:noProof/>
                <w:webHidden/>
              </w:rPr>
              <w:instrText xml:space="preserve"> PAGEREF _Toc76108835 \h </w:instrText>
            </w:r>
            <w:r w:rsidR="00FD344F">
              <w:rPr>
                <w:noProof/>
                <w:webHidden/>
              </w:rPr>
            </w:r>
            <w:r w:rsidR="00FD344F">
              <w:rPr>
                <w:noProof/>
                <w:webHidden/>
              </w:rPr>
              <w:fldChar w:fldCharType="separate"/>
            </w:r>
            <w:r w:rsidR="00320ABE">
              <w:rPr>
                <w:noProof/>
                <w:webHidden/>
              </w:rPr>
              <w:t>8</w:t>
            </w:r>
            <w:r w:rsidR="00FD344F">
              <w:rPr>
                <w:noProof/>
                <w:webHidden/>
              </w:rPr>
              <w:fldChar w:fldCharType="end"/>
            </w:r>
          </w:hyperlink>
        </w:p>
        <w:p w14:paraId="19558D0D" w14:textId="0FE1DCB8" w:rsidR="00FD344F" w:rsidRDefault="00F87F0C">
          <w:pPr>
            <w:pStyle w:val="TOC3"/>
            <w:tabs>
              <w:tab w:val="right" w:leader="dot" w:pos="9350"/>
            </w:tabs>
            <w:rPr>
              <w:rFonts w:asciiTheme="minorHAnsi" w:hAnsiTheme="minorHAnsi"/>
              <w:noProof/>
              <w:sz w:val="22"/>
            </w:rPr>
          </w:pPr>
          <w:hyperlink w:anchor="_Toc76108836" w:history="1">
            <w:r w:rsidR="00FD344F" w:rsidRPr="00B87B93">
              <w:rPr>
                <w:rStyle w:val="Hyperlink"/>
                <w:noProof/>
              </w:rPr>
              <w:t>Laidback Breastfeeding</w:t>
            </w:r>
            <w:r w:rsidR="00FD344F">
              <w:rPr>
                <w:noProof/>
                <w:webHidden/>
              </w:rPr>
              <w:tab/>
            </w:r>
            <w:r w:rsidR="00FD344F">
              <w:rPr>
                <w:noProof/>
                <w:webHidden/>
              </w:rPr>
              <w:fldChar w:fldCharType="begin"/>
            </w:r>
            <w:r w:rsidR="00FD344F">
              <w:rPr>
                <w:noProof/>
                <w:webHidden/>
              </w:rPr>
              <w:instrText xml:space="preserve"> PAGEREF _Toc76108836 \h </w:instrText>
            </w:r>
            <w:r w:rsidR="00FD344F">
              <w:rPr>
                <w:noProof/>
                <w:webHidden/>
              </w:rPr>
            </w:r>
            <w:r w:rsidR="00FD344F">
              <w:rPr>
                <w:noProof/>
                <w:webHidden/>
              </w:rPr>
              <w:fldChar w:fldCharType="separate"/>
            </w:r>
            <w:r w:rsidR="00320ABE">
              <w:rPr>
                <w:noProof/>
                <w:webHidden/>
              </w:rPr>
              <w:t>8</w:t>
            </w:r>
            <w:r w:rsidR="00FD344F">
              <w:rPr>
                <w:noProof/>
                <w:webHidden/>
              </w:rPr>
              <w:fldChar w:fldCharType="end"/>
            </w:r>
          </w:hyperlink>
        </w:p>
        <w:p w14:paraId="0210F23C" w14:textId="1ECD6995" w:rsidR="00FD344F" w:rsidRDefault="00F87F0C">
          <w:pPr>
            <w:pStyle w:val="TOC3"/>
            <w:tabs>
              <w:tab w:val="right" w:leader="dot" w:pos="9350"/>
            </w:tabs>
            <w:rPr>
              <w:rFonts w:asciiTheme="minorHAnsi" w:hAnsiTheme="minorHAnsi"/>
              <w:noProof/>
              <w:sz w:val="22"/>
            </w:rPr>
          </w:pPr>
          <w:hyperlink w:anchor="_Toc76108837" w:history="1">
            <w:r w:rsidR="00FD344F" w:rsidRPr="00B87B93">
              <w:rPr>
                <w:rStyle w:val="Hyperlink"/>
                <w:noProof/>
              </w:rPr>
              <w:t>Breastfeeding Peer Program</w:t>
            </w:r>
            <w:r w:rsidR="00FD344F">
              <w:rPr>
                <w:noProof/>
                <w:webHidden/>
              </w:rPr>
              <w:tab/>
            </w:r>
            <w:r w:rsidR="00FD344F">
              <w:rPr>
                <w:noProof/>
                <w:webHidden/>
              </w:rPr>
              <w:fldChar w:fldCharType="begin"/>
            </w:r>
            <w:r w:rsidR="00FD344F">
              <w:rPr>
                <w:noProof/>
                <w:webHidden/>
              </w:rPr>
              <w:instrText xml:space="preserve"> PAGEREF _Toc76108837 \h </w:instrText>
            </w:r>
            <w:r w:rsidR="00FD344F">
              <w:rPr>
                <w:noProof/>
                <w:webHidden/>
              </w:rPr>
            </w:r>
            <w:r w:rsidR="00FD344F">
              <w:rPr>
                <w:noProof/>
                <w:webHidden/>
              </w:rPr>
              <w:fldChar w:fldCharType="separate"/>
            </w:r>
            <w:r w:rsidR="00320ABE">
              <w:rPr>
                <w:noProof/>
                <w:webHidden/>
              </w:rPr>
              <w:t>9</w:t>
            </w:r>
            <w:r w:rsidR="00FD344F">
              <w:rPr>
                <w:noProof/>
                <w:webHidden/>
              </w:rPr>
              <w:fldChar w:fldCharType="end"/>
            </w:r>
          </w:hyperlink>
        </w:p>
        <w:p w14:paraId="5F299859" w14:textId="027F862E" w:rsidR="00FD344F" w:rsidRDefault="00F87F0C">
          <w:pPr>
            <w:pStyle w:val="TOC3"/>
            <w:tabs>
              <w:tab w:val="right" w:leader="dot" w:pos="9350"/>
            </w:tabs>
            <w:rPr>
              <w:rFonts w:asciiTheme="minorHAnsi" w:hAnsiTheme="minorHAnsi"/>
              <w:noProof/>
              <w:sz w:val="22"/>
            </w:rPr>
          </w:pPr>
          <w:hyperlink w:anchor="_Toc76108838" w:history="1">
            <w:r w:rsidR="00FD344F" w:rsidRPr="00B87B93">
              <w:rPr>
                <w:rStyle w:val="Hyperlink"/>
                <w:noProof/>
              </w:rPr>
              <w:t>Sustaining breastfeeding after returning to work</w:t>
            </w:r>
            <w:r w:rsidR="00FD344F">
              <w:rPr>
                <w:noProof/>
                <w:webHidden/>
              </w:rPr>
              <w:tab/>
            </w:r>
            <w:r w:rsidR="00FD344F">
              <w:rPr>
                <w:noProof/>
                <w:webHidden/>
              </w:rPr>
              <w:fldChar w:fldCharType="begin"/>
            </w:r>
            <w:r w:rsidR="00FD344F">
              <w:rPr>
                <w:noProof/>
                <w:webHidden/>
              </w:rPr>
              <w:instrText xml:space="preserve"> PAGEREF _Toc76108838 \h </w:instrText>
            </w:r>
            <w:r w:rsidR="00FD344F">
              <w:rPr>
                <w:noProof/>
                <w:webHidden/>
              </w:rPr>
            </w:r>
            <w:r w:rsidR="00FD344F">
              <w:rPr>
                <w:noProof/>
                <w:webHidden/>
              </w:rPr>
              <w:fldChar w:fldCharType="separate"/>
            </w:r>
            <w:r w:rsidR="00320ABE">
              <w:rPr>
                <w:noProof/>
                <w:webHidden/>
              </w:rPr>
              <w:t>9</w:t>
            </w:r>
            <w:r w:rsidR="00FD344F">
              <w:rPr>
                <w:noProof/>
                <w:webHidden/>
              </w:rPr>
              <w:fldChar w:fldCharType="end"/>
            </w:r>
          </w:hyperlink>
        </w:p>
        <w:p w14:paraId="59C68325" w14:textId="3695197C" w:rsidR="00FD344F" w:rsidRDefault="00F87F0C">
          <w:pPr>
            <w:pStyle w:val="TOC3"/>
            <w:tabs>
              <w:tab w:val="right" w:leader="dot" w:pos="9350"/>
            </w:tabs>
            <w:rPr>
              <w:rFonts w:asciiTheme="minorHAnsi" w:hAnsiTheme="minorHAnsi"/>
              <w:noProof/>
              <w:sz w:val="22"/>
            </w:rPr>
          </w:pPr>
          <w:hyperlink w:anchor="_Toc76108839" w:history="1">
            <w:r w:rsidR="00FD344F" w:rsidRPr="00B87B93">
              <w:rPr>
                <w:rStyle w:val="Hyperlink"/>
                <w:noProof/>
              </w:rPr>
              <w:t>Information for Employers about supporting breastfeeding</w:t>
            </w:r>
            <w:r w:rsidR="00FD344F">
              <w:rPr>
                <w:noProof/>
                <w:webHidden/>
              </w:rPr>
              <w:tab/>
            </w:r>
            <w:r w:rsidR="00FD344F">
              <w:rPr>
                <w:noProof/>
                <w:webHidden/>
              </w:rPr>
              <w:fldChar w:fldCharType="begin"/>
            </w:r>
            <w:r w:rsidR="00FD344F">
              <w:rPr>
                <w:noProof/>
                <w:webHidden/>
              </w:rPr>
              <w:instrText xml:space="preserve"> PAGEREF _Toc76108839 \h </w:instrText>
            </w:r>
            <w:r w:rsidR="00FD344F">
              <w:rPr>
                <w:noProof/>
                <w:webHidden/>
              </w:rPr>
            </w:r>
            <w:r w:rsidR="00FD344F">
              <w:rPr>
                <w:noProof/>
                <w:webHidden/>
              </w:rPr>
              <w:fldChar w:fldCharType="separate"/>
            </w:r>
            <w:r w:rsidR="00320ABE">
              <w:rPr>
                <w:noProof/>
                <w:webHidden/>
              </w:rPr>
              <w:t>10</w:t>
            </w:r>
            <w:r w:rsidR="00FD344F">
              <w:rPr>
                <w:noProof/>
                <w:webHidden/>
              </w:rPr>
              <w:fldChar w:fldCharType="end"/>
            </w:r>
          </w:hyperlink>
        </w:p>
        <w:p w14:paraId="2FA21A1A" w14:textId="7B774AC7" w:rsidR="00FD344F" w:rsidRDefault="00F87F0C">
          <w:pPr>
            <w:pStyle w:val="TOC3"/>
            <w:tabs>
              <w:tab w:val="right" w:leader="dot" w:pos="9350"/>
            </w:tabs>
            <w:rPr>
              <w:rFonts w:asciiTheme="minorHAnsi" w:hAnsiTheme="minorHAnsi"/>
              <w:noProof/>
              <w:sz w:val="22"/>
            </w:rPr>
          </w:pPr>
          <w:hyperlink w:anchor="_Toc76108840" w:history="1">
            <w:r w:rsidR="00FD344F" w:rsidRPr="00B87B93">
              <w:rPr>
                <w:rStyle w:val="Hyperlink"/>
                <w:noProof/>
              </w:rPr>
              <w:t>General Breastfeeding Promotion</w:t>
            </w:r>
            <w:r w:rsidR="00FD344F">
              <w:rPr>
                <w:noProof/>
                <w:webHidden/>
              </w:rPr>
              <w:tab/>
            </w:r>
            <w:r w:rsidR="00FD344F">
              <w:rPr>
                <w:noProof/>
                <w:webHidden/>
              </w:rPr>
              <w:fldChar w:fldCharType="begin"/>
            </w:r>
            <w:r w:rsidR="00FD344F">
              <w:rPr>
                <w:noProof/>
                <w:webHidden/>
              </w:rPr>
              <w:instrText xml:space="preserve"> PAGEREF _Toc76108840 \h </w:instrText>
            </w:r>
            <w:r w:rsidR="00FD344F">
              <w:rPr>
                <w:noProof/>
                <w:webHidden/>
              </w:rPr>
            </w:r>
            <w:r w:rsidR="00FD344F">
              <w:rPr>
                <w:noProof/>
                <w:webHidden/>
              </w:rPr>
              <w:fldChar w:fldCharType="separate"/>
            </w:r>
            <w:r w:rsidR="00320ABE">
              <w:rPr>
                <w:noProof/>
                <w:webHidden/>
              </w:rPr>
              <w:t>10</w:t>
            </w:r>
            <w:r w:rsidR="00FD344F">
              <w:rPr>
                <w:noProof/>
                <w:webHidden/>
              </w:rPr>
              <w:fldChar w:fldCharType="end"/>
            </w:r>
          </w:hyperlink>
        </w:p>
        <w:p w14:paraId="78D0345A" w14:textId="6B0542F9" w:rsidR="00FD344F" w:rsidRDefault="00F87F0C">
          <w:pPr>
            <w:pStyle w:val="TOC3"/>
            <w:tabs>
              <w:tab w:val="right" w:leader="dot" w:pos="9350"/>
            </w:tabs>
            <w:rPr>
              <w:rFonts w:asciiTheme="minorHAnsi" w:hAnsiTheme="minorHAnsi"/>
              <w:noProof/>
              <w:sz w:val="22"/>
            </w:rPr>
          </w:pPr>
          <w:hyperlink w:anchor="_Toc76108841" w:history="1">
            <w:r w:rsidR="00FD344F" w:rsidRPr="00B87B93">
              <w:rPr>
                <w:rStyle w:val="Hyperlink"/>
                <w:noProof/>
              </w:rPr>
              <w:t>General WIC Outreach</w:t>
            </w:r>
            <w:r w:rsidR="00FD344F">
              <w:rPr>
                <w:noProof/>
                <w:webHidden/>
              </w:rPr>
              <w:tab/>
            </w:r>
            <w:r w:rsidR="00FD344F">
              <w:rPr>
                <w:noProof/>
                <w:webHidden/>
              </w:rPr>
              <w:fldChar w:fldCharType="begin"/>
            </w:r>
            <w:r w:rsidR="00FD344F">
              <w:rPr>
                <w:noProof/>
                <w:webHidden/>
              </w:rPr>
              <w:instrText xml:space="preserve"> PAGEREF _Toc76108841 \h </w:instrText>
            </w:r>
            <w:r w:rsidR="00FD344F">
              <w:rPr>
                <w:noProof/>
                <w:webHidden/>
              </w:rPr>
            </w:r>
            <w:r w:rsidR="00FD344F">
              <w:rPr>
                <w:noProof/>
                <w:webHidden/>
              </w:rPr>
              <w:fldChar w:fldCharType="separate"/>
            </w:r>
            <w:r w:rsidR="00320ABE">
              <w:rPr>
                <w:noProof/>
                <w:webHidden/>
              </w:rPr>
              <w:t>11</w:t>
            </w:r>
            <w:r w:rsidR="00FD344F">
              <w:rPr>
                <w:noProof/>
                <w:webHidden/>
              </w:rPr>
              <w:fldChar w:fldCharType="end"/>
            </w:r>
          </w:hyperlink>
        </w:p>
        <w:p w14:paraId="667569E3" w14:textId="3D2DA453" w:rsidR="00FD344F" w:rsidRDefault="00F87F0C">
          <w:pPr>
            <w:pStyle w:val="TOC2"/>
            <w:tabs>
              <w:tab w:val="right" w:leader="dot" w:pos="9350"/>
            </w:tabs>
            <w:rPr>
              <w:rFonts w:asciiTheme="minorHAnsi" w:hAnsiTheme="minorHAnsi"/>
              <w:noProof/>
              <w:sz w:val="22"/>
            </w:rPr>
          </w:pPr>
          <w:hyperlink w:anchor="_Toc76108842" w:history="1">
            <w:r w:rsidR="00FD344F" w:rsidRPr="00B87B93">
              <w:rPr>
                <w:rStyle w:val="Hyperlink"/>
                <w:noProof/>
              </w:rPr>
              <w:t>Other Ideas</w:t>
            </w:r>
            <w:r w:rsidR="00FD344F">
              <w:rPr>
                <w:noProof/>
                <w:webHidden/>
              </w:rPr>
              <w:tab/>
            </w:r>
            <w:r w:rsidR="00FD344F">
              <w:rPr>
                <w:noProof/>
                <w:webHidden/>
              </w:rPr>
              <w:fldChar w:fldCharType="begin"/>
            </w:r>
            <w:r w:rsidR="00FD344F">
              <w:rPr>
                <w:noProof/>
                <w:webHidden/>
              </w:rPr>
              <w:instrText xml:space="preserve"> PAGEREF _Toc76108842 \h </w:instrText>
            </w:r>
            <w:r w:rsidR="00FD344F">
              <w:rPr>
                <w:noProof/>
                <w:webHidden/>
              </w:rPr>
            </w:r>
            <w:r w:rsidR="00FD344F">
              <w:rPr>
                <w:noProof/>
                <w:webHidden/>
              </w:rPr>
              <w:fldChar w:fldCharType="separate"/>
            </w:r>
            <w:r w:rsidR="00320ABE">
              <w:rPr>
                <w:noProof/>
                <w:webHidden/>
              </w:rPr>
              <w:t>11</w:t>
            </w:r>
            <w:r w:rsidR="00FD344F">
              <w:rPr>
                <w:noProof/>
                <w:webHidden/>
              </w:rPr>
              <w:fldChar w:fldCharType="end"/>
            </w:r>
          </w:hyperlink>
        </w:p>
        <w:p w14:paraId="416C19C8" w14:textId="3DD54FAA" w:rsidR="00FD344F" w:rsidRDefault="00F87F0C">
          <w:pPr>
            <w:pStyle w:val="TOC3"/>
            <w:tabs>
              <w:tab w:val="right" w:leader="dot" w:pos="9350"/>
            </w:tabs>
            <w:rPr>
              <w:rFonts w:asciiTheme="minorHAnsi" w:hAnsiTheme="minorHAnsi"/>
              <w:noProof/>
              <w:sz w:val="22"/>
            </w:rPr>
          </w:pPr>
          <w:hyperlink w:anchor="_Toc76108843" w:history="1">
            <w:r w:rsidR="00FD344F" w:rsidRPr="00B87B93">
              <w:rPr>
                <w:rStyle w:val="Hyperlink"/>
                <w:noProof/>
              </w:rPr>
              <w:t>Facebook Live</w:t>
            </w:r>
            <w:r w:rsidR="00FD344F">
              <w:rPr>
                <w:noProof/>
                <w:webHidden/>
              </w:rPr>
              <w:tab/>
            </w:r>
            <w:r w:rsidR="00FD344F">
              <w:rPr>
                <w:noProof/>
                <w:webHidden/>
              </w:rPr>
              <w:fldChar w:fldCharType="begin"/>
            </w:r>
            <w:r w:rsidR="00FD344F">
              <w:rPr>
                <w:noProof/>
                <w:webHidden/>
              </w:rPr>
              <w:instrText xml:space="preserve"> PAGEREF _Toc76108843 \h </w:instrText>
            </w:r>
            <w:r w:rsidR="00FD344F">
              <w:rPr>
                <w:noProof/>
                <w:webHidden/>
              </w:rPr>
            </w:r>
            <w:r w:rsidR="00FD344F">
              <w:rPr>
                <w:noProof/>
                <w:webHidden/>
              </w:rPr>
              <w:fldChar w:fldCharType="separate"/>
            </w:r>
            <w:r w:rsidR="00FD344F">
              <w:rPr>
                <w:noProof/>
                <w:webHidden/>
              </w:rPr>
              <w:t>12</w:t>
            </w:r>
            <w:r w:rsidR="00FD344F">
              <w:rPr>
                <w:noProof/>
                <w:webHidden/>
              </w:rPr>
              <w:fldChar w:fldCharType="end"/>
            </w:r>
          </w:hyperlink>
        </w:p>
        <w:p w14:paraId="6B25F235" w14:textId="3FB6581B" w:rsidR="00FD344F" w:rsidRDefault="00F87F0C">
          <w:pPr>
            <w:pStyle w:val="TOC3"/>
            <w:tabs>
              <w:tab w:val="right" w:leader="dot" w:pos="9350"/>
            </w:tabs>
            <w:rPr>
              <w:rFonts w:asciiTheme="minorHAnsi" w:hAnsiTheme="minorHAnsi"/>
              <w:noProof/>
              <w:sz w:val="22"/>
            </w:rPr>
          </w:pPr>
          <w:hyperlink w:anchor="_Toc76108844" w:history="1">
            <w:r w:rsidR="00FD344F" w:rsidRPr="00B87B93">
              <w:rPr>
                <w:rStyle w:val="Hyperlink"/>
                <w:noProof/>
              </w:rPr>
              <w:t>Spotlight on WIC Breastfeeding Support Staff</w:t>
            </w:r>
            <w:r w:rsidR="00FD344F">
              <w:rPr>
                <w:noProof/>
                <w:webHidden/>
              </w:rPr>
              <w:tab/>
            </w:r>
            <w:r w:rsidR="00FD344F">
              <w:rPr>
                <w:noProof/>
                <w:webHidden/>
              </w:rPr>
              <w:fldChar w:fldCharType="begin"/>
            </w:r>
            <w:r w:rsidR="00FD344F">
              <w:rPr>
                <w:noProof/>
                <w:webHidden/>
              </w:rPr>
              <w:instrText xml:space="preserve"> PAGEREF _Toc76108844 \h </w:instrText>
            </w:r>
            <w:r w:rsidR="00FD344F">
              <w:rPr>
                <w:noProof/>
                <w:webHidden/>
              </w:rPr>
            </w:r>
            <w:r w:rsidR="00FD344F">
              <w:rPr>
                <w:noProof/>
                <w:webHidden/>
              </w:rPr>
              <w:fldChar w:fldCharType="separate"/>
            </w:r>
            <w:r w:rsidR="00320ABE">
              <w:rPr>
                <w:noProof/>
                <w:webHidden/>
              </w:rPr>
              <w:t>12</w:t>
            </w:r>
            <w:r w:rsidR="00FD344F">
              <w:rPr>
                <w:noProof/>
                <w:webHidden/>
              </w:rPr>
              <w:fldChar w:fldCharType="end"/>
            </w:r>
          </w:hyperlink>
        </w:p>
        <w:p w14:paraId="29C9D251" w14:textId="77B8D8EF" w:rsidR="00FD344F" w:rsidRDefault="00F87F0C">
          <w:pPr>
            <w:pStyle w:val="TOC2"/>
            <w:tabs>
              <w:tab w:val="right" w:leader="dot" w:pos="9350"/>
            </w:tabs>
            <w:rPr>
              <w:rFonts w:asciiTheme="minorHAnsi" w:hAnsiTheme="minorHAnsi"/>
              <w:noProof/>
              <w:sz w:val="22"/>
            </w:rPr>
          </w:pPr>
          <w:hyperlink w:anchor="_Toc76108845" w:history="1">
            <w:r w:rsidR="00FD344F" w:rsidRPr="00B87B93">
              <w:rPr>
                <w:rStyle w:val="Hyperlink"/>
                <w:noProof/>
              </w:rPr>
              <w:t>Pictures</w:t>
            </w:r>
            <w:r w:rsidR="00FD344F">
              <w:rPr>
                <w:noProof/>
                <w:webHidden/>
              </w:rPr>
              <w:tab/>
            </w:r>
            <w:r w:rsidR="00FD344F">
              <w:rPr>
                <w:noProof/>
                <w:webHidden/>
              </w:rPr>
              <w:fldChar w:fldCharType="begin"/>
            </w:r>
            <w:r w:rsidR="00FD344F">
              <w:rPr>
                <w:noProof/>
                <w:webHidden/>
              </w:rPr>
              <w:instrText xml:space="preserve"> PAGEREF _Toc76108845 \h </w:instrText>
            </w:r>
            <w:r w:rsidR="00FD344F">
              <w:rPr>
                <w:noProof/>
                <w:webHidden/>
              </w:rPr>
            </w:r>
            <w:r w:rsidR="00FD344F">
              <w:rPr>
                <w:noProof/>
                <w:webHidden/>
              </w:rPr>
              <w:fldChar w:fldCharType="separate"/>
            </w:r>
            <w:r w:rsidR="00320ABE">
              <w:rPr>
                <w:noProof/>
                <w:webHidden/>
              </w:rPr>
              <w:t>12</w:t>
            </w:r>
            <w:r w:rsidR="00FD344F">
              <w:rPr>
                <w:noProof/>
                <w:webHidden/>
              </w:rPr>
              <w:fldChar w:fldCharType="end"/>
            </w:r>
          </w:hyperlink>
        </w:p>
        <w:p w14:paraId="3E963907" w14:textId="64ADF2DE" w:rsidR="00FD344F" w:rsidRDefault="00F87F0C">
          <w:pPr>
            <w:pStyle w:val="TOC3"/>
            <w:tabs>
              <w:tab w:val="right" w:leader="dot" w:pos="9350"/>
            </w:tabs>
            <w:rPr>
              <w:rFonts w:asciiTheme="minorHAnsi" w:hAnsiTheme="minorHAnsi"/>
              <w:noProof/>
              <w:sz w:val="22"/>
            </w:rPr>
          </w:pPr>
          <w:hyperlink w:anchor="_Toc76108846" w:history="1">
            <w:r w:rsidR="00FD344F" w:rsidRPr="00B87B93">
              <w:rPr>
                <w:rStyle w:val="Hyperlink"/>
                <w:noProof/>
              </w:rPr>
              <w:t>MDH WIC Photos</w:t>
            </w:r>
            <w:r w:rsidR="00FD344F">
              <w:rPr>
                <w:noProof/>
                <w:webHidden/>
              </w:rPr>
              <w:tab/>
            </w:r>
            <w:r w:rsidR="00FD344F">
              <w:rPr>
                <w:noProof/>
                <w:webHidden/>
              </w:rPr>
              <w:fldChar w:fldCharType="begin"/>
            </w:r>
            <w:r w:rsidR="00FD344F">
              <w:rPr>
                <w:noProof/>
                <w:webHidden/>
              </w:rPr>
              <w:instrText xml:space="preserve"> PAGEREF _Toc76108846 \h </w:instrText>
            </w:r>
            <w:r w:rsidR="00FD344F">
              <w:rPr>
                <w:noProof/>
                <w:webHidden/>
              </w:rPr>
            </w:r>
            <w:r w:rsidR="00FD344F">
              <w:rPr>
                <w:noProof/>
                <w:webHidden/>
              </w:rPr>
              <w:fldChar w:fldCharType="separate"/>
            </w:r>
            <w:r w:rsidR="00320ABE">
              <w:rPr>
                <w:noProof/>
                <w:webHidden/>
              </w:rPr>
              <w:t>13</w:t>
            </w:r>
            <w:r w:rsidR="00FD344F">
              <w:rPr>
                <w:noProof/>
                <w:webHidden/>
              </w:rPr>
              <w:fldChar w:fldCharType="end"/>
            </w:r>
          </w:hyperlink>
        </w:p>
        <w:p w14:paraId="51100BC6" w14:textId="2416A5F3" w:rsidR="00BA0DCF" w:rsidRDefault="00BA0DCF">
          <w:r>
            <w:rPr>
              <w:b/>
              <w:bCs/>
              <w:noProof/>
            </w:rPr>
            <w:fldChar w:fldCharType="end"/>
          </w:r>
        </w:p>
      </w:sdtContent>
    </w:sdt>
    <w:p w14:paraId="6FA08178" w14:textId="77777777" w:rsidR="00F76DDE" w:rsidRDefault="00F76DDE">
      <w:pPr>
        <w:suppressAutoHyphens w:val="0"/>
        <w:spacing w:before="60" w:after="60"/>
        <w:rPr>
          <w:noProof/>
        </w:rPr>
      </w:pPr>
      <w:r>
        <w:br w:type="page"/>
      </w:r>
    </w:p>
    <w:p w14:paraId="7B93D0ED" w14:textId="1638209A" w:rsidR="00D43942" w:rsidRDefault="00F76DDE" w:rsidP="00824AA4">
      <w:pPr>
        <w:pStyle w:val="Heading2"/>
      </w:pPr>
      <w:bookmarkStart w:id="2" w:name="_Toc76108826"/>
      <w:r>
        <w:lastRenderedPageBreak/>
        <w:t>How to Use This Toolkit</w:t>
      </w:r>
      <w:bookmarkEnd w:id="2"/>
    </w:p>
    <w:p w14:paraId="70C30982" w14:textId="210532F9" w:rsidR="00F76DDE" w:rsidRDefault="00F76DDE" w:rsidP="00941B4D">
      <w:pPr>
        <w:pStyle w:val="Heading3"/>
      </w:pPr>
      <w:bookmarkStart w:id="3" w:name="_Toc76108827"/>
      <w:r>
        <w:t>What is a “Social Media Toolkit?”</w:t>
      </w:r>
      <w:bookmarkEnd w:id="3"/>
    </w:p>
    <w:p w14:paraId="0550B259" w14:textId="6BEAEFB8" w:rsidR="00F76DDE" w:rsidRDefault="00F76DDE" w:rsidP="006116A5">
      <w:pPr>
        <w:pStyle w:val="LOGO"/>
        <w:spacing w:before="240"/>
      </w:pPr>
      <w:r>
        <w:t xml:space="preserve">WIC promotes and supports breastfeeding and works hard to normalize breastfeeding in the community. This toolkit was designed to </w:t>
      </w:r>
      <w:r w:rsidR="007726D2">
        <w:t xml:space="preserve">make it easy for WIC local agencies to pick a message and photo to post without taking time and resources away from clinic operations. This will also help </w:t>
      </w:r>
      <w:r>
        <w:t xml:space="preserve">maximize </w:t>
      </w:r>
      <w:r w:rsidR="00F96B1A">
        <w:t>WIC</w:t>
      </w:r>
      <w:r>
        <w:t xml:space="preserve"> social media presence</w:t>
      </w:r>
      <w:r w:rsidR="00417650">
        <w:t>, sharing important information with current and potential participants.</w:t>
      </w:r>
      <w:r w:rsidR="00C20E32">
        <w:t xml:space="preserve"> </w:t>
      </w:r>
      <w:r>
        <w:t>Local WIC</w:t>
      </w:r>
      <w:r w:rsidR="00EE368E">
        <w:t>,</w:t>
      </w:r>
      <w:r>
        <w:t xml:space="preserve"> or </w:t>
      </w:r>
      <w:r w:rsidR="00EE368E">
        <w:t>l</w:t>
      </w:r>
      <w:r>
        <w:t xml:space="preserve">ocal </w:t>
      </w:r>
      <w:r w:rsidR="00EE368E">
        <w:t>p</w:t>
      </w:r>
      <w:r>
        <w:t xml:space="preserve">ublic </w:t>
      </w:r>
      <w:r w:rsidR="00EE368E">
        <w:t>h</w:t>
      </w:r>
      <w:r>
        <w:t xml:space="preserve">ealth </w:t>
      </w:r>
      <w:r w:rsidR="00EE368E">
        <w:t>a</w:t>
      </w:r>
      <w:r>
        <w:t>gencies</w:t>
      </w:r>
      <w:r w:rsidR="00EE368E">
        <w:t>,</w:t>
      </w:r>
      <w:r>
        <w:t xml:space="preserve"> have the opportunity to engage with WIC participants and eligible families in a more relevant and personalized way than the Minnesota Department of Health. This toolkit </w:t>
      </w:r>
      <w:r w:rsidR="00B423ED">
        <w:t xml:space="preserve">provides </w:t>
      </w:r>
      <w:r>
        <w:t xml:space="preserve">messages and pictures to support social media efforts </w:t>
      </w:r>
      <w:r w:rsidR="00B423ED">
        <w:t>promoting</w:t>
      </w:r>
      <w:r>
        <w:t xml:space="preserve"> breastfeeding. These messages are con</w:t>
      </w:r>
      <w:r w:rsidR="005A1025">
        <w:t>s</w:t>
      </w:r>
      <w:r>
        <w:t xml:space="preserve">istent with </w:t>
      </w:r>
      <w:r w:rsidR="00FF22DE">
        <w:t>MDH</w:t>
      </w:r>
      <w:r w:rsidR="007726D2">
        <w:t>’s</w:t>
      </w:r>
      <w:r w:rsidR="00FF22DE">
        <w:t xml:space="preserve"> </w:t>
      </w:r>
      <w:r>
        <w:t>position</w:t>
      </w:r>
      <w:r w:rsidR="00FF22DE">
        <w:t>,</w:t>
      </w:r>
      <w:r>
        <w:t xml:space="preserve"> and the pictures are designated for </w:t>
      </w:r>
      <w:r w:rsidR="00FF22DE">
        <w:t xml:space="preserve">WIC and WIC partner </w:t>
      </w:r>
      <w:r>
        <w:t>use.</w:t>
      </w:r>
    </w:p>
    <w:p w14:paraId="03D6A606" w14:textId="3407AB08" w:rsidR="00F76DDE" w:rsidRDefault="00F76DDE" w:rsidP="00941B4D">
      <w:pPr>
        <w:pStyle w:val="Heading3"/>
      </w:pPr>
      <w:bookmarkStart w:id="4" w:name="_Toc76108828"/>
      <w:r>
        <w:t>Guidance for Local Agencies</w:t>
      </w:r>
      <w:bookmarkEnd w:id="4"/>
    </w:p>
    <w:p w14:paraId="7155E894" w14:textId="10096DF8" w:rsidR="008A632E" w:rsidRDefault="00F76DDE" w:rsidP="006116A5">
      <w:pPr>
        <w:pStyle w:val="LOGO"/>
        <w:spacing w:before="240"/>
      </w:pPr>
      <w:r w:rsidRPr="00632789">
        <w:t>MN WIC</w:t>
      </w:r>
      <w:r w:rsidR="00A17C9C">
        <w:t xml:space="preserve"> follows the </w:t>
      </w:r>
      <w:hyperlink r:id="rId16" w:history="1">
        <w:r w:rsidR="00A17C9C" w:rsidRPr="000257DF">
          <w:rPr>
            <w:rStyle w:val="Hyperlink"/>
          </w:rPr>
          <w:t>World Alliance for Breastfeeding Action (WABA)</w:t>
        </w:r>
      </w:hyperlink>
      <w:r w:rsidR="00A17C9C" w:rsidRPr="00A17C9C">
        <w:t xml:space="preserve"> </w:t>
      </w:r>
      <w:r w:rsidRPr="00632789">
        <w:t>theme for World Breastfeeding Week</w:t>
      </w:r>
      <w:r w:rsidR="00A17C9C">
        <w:t>:</w:t>
      </w:r>
      <w:r w:rsidRPr="00632789">
        <w:t xml:space="preserve"> </w:t>
      </w:r>
      <w:r w:rsidR="00FF22DE">
        <w:t>“</w:t>
      </w:r>
      <w:r w:rsidR="0002516B">
        <w:t>Enabling Breastfeeding: Making a difference for working parents”</w:t>
      </w:r>
      <w:r w:rsidR="000257DF">
        <w:t xml:space="preserve"> and the </w:t>
      </w:r>
      <w:hyperlink r:id="rId17" w:history="1">
        <w:r w:rsidR="000257DF" w:rsidRPr="000257DF">
          <w:rPr>
            <w:rStyle w:val="Hyperlink"/>
          </w:rPr>
          <w:t>United States Breastfeeding Committee</w:t>
        </w:r>
      </w:hyperlink>
      <w:r w:rsidR="000257DF">
        <w:t xml:space="preserve"> theme for </w:t>
      </w:r>
      <w:r w:rsidR="001E5C3D">
        <w:t>National Breastfeeding M</w:t>
      </w:r>
      <w:r w:rsidR="000257DF">
        <w:t>onth: “T</w:t>
      </w:r>
      <w:r w:rsidR="0002516B">
        <w:t>his is Our Why</w:t>
      </w:r>
      <w:r w:rsidR="000257DF">
        <w:t>.”</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r>
        <w:t>Creating posts</w:t>
      </w:r>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BF7110">
      <w:pPr>
        <w:pStyle w:val="ListBullet"/>
        <w:numPr>
          <w:ilvl w:val="1"/>
          <w:numId w:val="8"/>
        </w:numPr>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6F0363BC" w:rsidR="00B424A7" w:rsidRPr="00363898" w:rsidRDefault="00115173" w:rsidP="00BF7110">
      <w:pPr>
        <w:pStyle w:val="ListBullet"/>
        <w:numPr>
          <w:ilvl w:val="1"/>
          <w:numId w:val="8"/>
        </w:numPr>
      </w:pPr>
      <w:r>
        <w:t>Other hashtags: #</w:t>
      </w:r>
      <w:r w:rsidR="00363898">
        <w:t>WBW202</w:t>
      </w:r>
      <w:r w:rsidR="00FC2ABC">
        <w:t>3</w:t>
      </w:r>
      <w:r>
        <w:t xml:space="preserve"> (</w:t>
      </w:r>
      <w:r w:rsidR="00363898">
        <w:t>during World Breastfeeding Week)</w:t>
      </w:r>
      <w:r>
        <w:t xml:space="preserve">, </w:t>
      </w:r>
      <w:r w:rsidR="00363898">
        <w:t>#BBW2</w:t>
      </w:r>
      <w:r w:rsidR="00FC2ABC">
        <w:t>3</w:t>
      </w:r>
      <w:r w:rsidR="00363898">
        <w:t xml:space="preserve"> </w:t>
      </w:r>
      <w:r>
        <w:t xml:space="preserve">(during </w:t>
      </w:r>
      <w:r w:rsidR="00363898">
        <w:t>Black Breastfeeding Week)</w:t>
      </w:r>
      <w:r>
        <w:t xml:space="preserve">, </w:t>
      </w:r>
      <w:r w:rsidR="008A356D">
        <w:t xml:space="preserve">#NationalBreastfeedingMonth, </w:t>
      </w:r>
      <w:r>
        <w:t>#normalizebreastfeeding, #breastfeeding,</w:t>
      </w:r>
      <w:r w:rsidR="00D83276">
        <w:t xml:space="preserve"> #breastfeedingsupport</w:t>
      </w:r>
      <w:r w:rsidR="00473961">
        <w:t>, #WABA,</w:t>
      </w:r>
      <w:r w:rsidR="0008798F">
        <w:t xml:space="preserve"> #buildingbackbetter</w:t>
      </w:r>
      <w:proofErr w:type="gramStart"/>
      <w:r w:rsidR="0008798F">
        <w:t>, ,</w:t>
      </w:r>
      <w:proofErr w:type="gramEnd"/>
      <w:r w:rsidR="0008798F">
        <w:t xml:space="preserve"> #</w:t>
      </w:r>
      <w:r w:rsidR="7A5A40D3">
        <w:t>EmpoweringParentsCampaign, #EnablingBreastfeeding,</w:t>
      </w:r>
      <w:r w:rsidR="0008798F">
        <w:t xml:space="preserve"> #WarmC</w:t>
      </w:r>
      <w:r w:rsidR="006A2D8B">
        <w:t>hain</w:t>
      </w:r>
      <w:r>
        <w:t>.</w:t>
      </w:r>
      <w:r w:rsidR="00D83276">
        <w:t xml:space="preserve"> You can also make your own hashtag for your agency.</w:t>
      </w:r>
    </w:p>
    <w:p w14:paraId="6583AB0A" w14:textId="55145253" w:rsidR="00363898" w:rsidRDefault="00D83276" w:rsidP="00BF7110">
      <w:pPr>
        <w:pStyle w:val="ListBullet"/>
      </w:pPr>
      <w:r>
        <w:lastRenderedPageBreak/>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50055ECD"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r w:rsidR="00617476">
        <w:t xml:space="preserve">Megan Leonard at </w:t>
      </w:r>
      <w:hyperlink r:id="rId18" w:history="1">
        <w:r w:rsidR="00617476" w:rsidRPr="00256390">
          <w:rPr>
            <w:rStyle w:val="Hyperlink"/>
          </w:rPr>
          <w:t>megan.leonard@state.mn.us</w:t>
        </w:r>
      </w:hyperlink>
      <w:r w:rsidR="009D78C8">
        <w:t>.</w:t>
      </w:r>
    </w:p>
    <w:p w14:paraId="40B64CD5" w14:textId="6E4AF91E" w:rsidR="009D78C8" w:rsidRDefault="009D78C8" w:rsidP="00941B4D">
      <w:pPr>
        <w:pStyle w:val="Heading3"/>
      </w:pPr>
      <w:bookmarkStart w:id="5" w:name="_Toc76108829"/>
      <w:r>
        <w:t>Responding to Comments on Your Posts</w:t>
      </w:r>
      <w:bookmarkEnd w:id="5"/>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50433951"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9" w:history="1">
        <w:r w:rsidR="00617476" w:rsidRPr="00256390">
          <w:rPr>
            <w:rStyle w:val="Hyperlink"/>
          </w:rPr>
          <w:t>megan.leonard@state.mn.us</w:t>
        </w:r>
      </w:hyperlink>
      <w:r w:rsidR="00617476">
        <w:t xml:space="preserve"> </w:t>
      </w:r>
      <w:r w:rsidR="009D78C8">
        <w:t>for assistance.</w:t>
      </w:r>
    </w:p>
    <w:p w14:paraId="38787728" w14:textId="3CEDFA9F" w:rsidR="009D78C8" w:rsidRDefault="00D84FD1" w:rsidP="00941B4D">
      <w:pPr>
        <w:pStyle w:val="Heading3"/>
      </w:pPr>
      <w:bookmarkStart w:id="6" w:name="_Toc76108830"/>
      <w:r>
        <w:t>Social Media Ideas</w:t>
      </w:r>
      <w:r w:rsidR="009D78C8">
        <w:t xml:space="preserve"> for August</w:t>
      </w:r>
      <w:bookmarkEnd w:id="6"/>
    </w:p>
    <w:p w14:paraId="356266B7" w14:textId="76BE5D4E" w:rsidR="00EC4139" w:rsidRDefault="00824AA4" w:rsidP="009D78C8">
      <w:pPr>
        <w:pStyle w:val="LOGO"/>
        <w:spacing w:before="240"/>
      </w:pPr>
      <w:r w:rsidRPr="009500C6">
        <w:t>M</w:t>
      </w:r>
      <w:r w:rsidR="004C1A07" w:rsidRPr="009500C6">
        <w:t xml:space="preserve">DH WIC will </w:t>
      </w:r>
      <w:r w:rsidR="00550052">
        <w:t xml:space="preserve">post </w:t>
      </w:r>
      <w:r w:rsidR="00FB0622">
        <w:t>consistent</w:t>
      </w:r>
      <w:r w:rsidR="004C1A07" w:rsidRPr="009500C6">
        <w:t xml:space="preserve"> Facebook </w:t>
      </w:r>
      <w:r w:rsidR="0075796E">
        <w:t xml:space="preserve">and Instagram </w:t>
      </w:r>
      <w:r w:rsidR="004C1A07" w:rsidRPr="009500C6">
        <w:t>post</w:t>
      </w:r>
      <w:r w:rsidR="00464AB1">
        <w:t>s</w:t>
      </w:r>
      <w:r w:rsidR="004C1A07" w:rsidRPr="009500C6">
        <w:t xml:space="preserve"> </w:t>
      </w:r>
      <w:r w:rsidR="00550052">
        <w:t>during</w:t>
      </w:r>
      <w:r w:rsidR="004C1A07" w:rsidRPr="009500C6">
        <w:t xml:space="preserve"> </w:t>
      </w:r>
      <w:r w:rsidR="00EC4139">
        <w:t>Breastfeeding Awareness Month.</w:t>
      </w:r>
      <w:r w:rsidR="00550052">
        <w:t xml:space="preserve"> </w:t>
      </w:r>
      <w:r w:rsidR="00D129A3">
        <w:t xml:space="preserve">Follow </w:t>
      </w:r>
      <w:hyperlink r:id="rId20" w:history="1">
        <w:r w:rsidR="00FB0622">
          <w:rPr>
            <w:rStyle w:val="Hyperlink"/>
          </w:rPr>
          <w:t>Minnesota WIC on Facebook (https://www.facebook.com/MNWIC)</w:t>
        </w:r>
      </w:hyperlink>
      <w:r w:rsidR="00D129A3" w:rsidRPr="00D129A3">
        <w:t xml:space="preserve"> and </w:t>
      </w:r>
      <w:hyperlink r:id="rId21" w:history="1">
        <w:r w:rsidR="00FB0622">
          <w:rPr>
            <w:rStyle w:val="Hyperlink"/>
          </w:rPr>
          <w:t>Minnesota WIC on Instagram (https://www.instagram.com/minnesotawic/)</w:t>
        </w:r>
      </w:hyperlink>
      <w:r w:rsidR="00550052">
        <w:t xml:space="preserve"> throughout August to interact </w:t>
      </w:r>
      <w:r w:rsidR="001166E6">
        <w:t xml:space="preserve">with </w:t>
      </w:r>
      <w:r w:rsidR="00550052">
        <w:t xml:space="preserve">and share our posts. </w:t>
      </w:r>
    </w:p>
    <w:p w14:paraId="4926DB35" w14:textId="3A309E40" w:rsidR="00824AA4" w:rsidRPr="009500C6" w:rsidRDefault="00704E7B" w:rsidP="00EC4139">
      <w:pPr>
        <w:pStyle w:val="LOGO"/>
        <w:spacing w:before="240"/>
      </w:pPr>
      <w:r>
        <w:t>C</w:t>
      </w:r>
      <w:r w:rsidR="004C1A07">
        <w:t>onsider posting</w:t>
      </w:r>
      <w:r>
        <w:t xml:space="preserve"> additional social media content </w:t>
      </w:r>
      <w:r w:rsidR="00F07EFA">
        <w:t>throughout Breastfeeding Awareness Month and for each of the dedicated breastfeeding weeks. (</w:t>
      </w:r>
      <w:r w:rsidR="00824AA4">
        <w:t xml:space="preserve">World Breastfeeding Week, </w:t>
      </w:r>
      <w:r w:rsidR="00912212">
        <w:t>Indigenous Milk Medicine</w:t>
      </w:r>
      <w:r w:rsidR="00A344BB">
        <w:t xml:space="preserve"> Week, </w:t>
      </w:r>
      <w:r w:rsidR="000A68C5">
        <w:t>Asian American Native Hawaiian and Pacific Islander Breastfeeing Week</w:t>
      </w:r>
      <w:r w:rsidR="00C561D4">
        <w:t>,</w:t>
      </w:r>
      <w:r w:rsidR="00824AA4">
        <w:t xml:space="preserve">Black </w:t>
      </w:r>
      <w:r w:rsidR="00AC5C38">
        <w:t>Breastfeeding Week</w:t>
      </w:r>
      <w:r w:rsidR="00F17DC2">
        <w:t>, and Lac</w:t>
      </w:r>
      <w:r w:rsidR="00C561D4">
        <w:t>tancia Latina</w:t>
      </w:r>
      <w:r w:rsidR="00AC5C38">
        <w:t>.</w:t>
      </w:r>
      <w:r w:rsidR="00D35917">
        <w:t>)</w:t>
      </w:r>
      <w:r w:rsidR="00B50087">
        <w:t xml:space="preserve">  Local </w:t>
      </w:r>
      <w:r w:rsidR="005D1E5A">
        <w:t>a</w:t>
      </w:r>
      <w:r w:rsidR="00B50087">
        <w:t>gencies are encouraged to share MDH WIC post</w:t>
      </w:r>
      <w:r w:rsidR="00C257E5">
        <w:t>s</w:t>
      </w:r>
      <w:r w:rsidR="00B50087">
        <w:t xml:space="preserve"> as well.</w:t>
      </w:r>
      <w:r w:rsidR="00EC4139">
        <w:t xml:space="preserve"> </w:t>
      </w:r>
      <w:r w:rsidR="00824AA4">
        <w:t xml:space="preserve">This toolkit contains posts targeted to help </w:t>
      </w:r>
      <w:r w:rsidR="00F35DFB">
        <w:t>l</w:t>
      </w:r>
      <w:r w:rsidR="00824AA4">
        <w:t xml:space="preserve">ocal </w:t>
      </w:r>
      <w:r w:rsidR="00105676">
        <w:t>a</w:t>
      </w:r>
      <w:r w:rsidR="00824AA4">
        <w:t xml:space="preserve">gencies engage and </w:t>
      </w:r>
      <w:r w:rsidR="00824AA4">
        <w:lastRenderedPageBreak/>
        <w:t xml:space="preserve">interact with current participants as well as eligible families. </w:t>
      </w:r>
      <w:r w:rsidR="004C1A07">
        <w:t>Here is a sample schedule</w:t>
      </w:r>
      <w:r w:rsidR="00D84FD1">
        <w:t xml:space="preserve"> for local agencies</w:t>
      </w:r>
      <w:r w:rsidR="00824AA4">
        <w:t>:</w:t>
      </w:r>
    </w:p>
    <w:tbl>
      <w:tblPr>
        <w:tblStyle w:val="MDHstyle"/>
        <w:tblW w:w="0" w:type="auto"/>
        <w:tblLook w:val="04A0" w:firstRow="1" w:lastRow="0" w:firstColumn="1" w:lastColumn="0" w:noHBand="0" w:noVBand="1"/>
        <w:tblCaption w:val="MDH Posts"/>
        <w:tblDescription w:val="List of social media posts for MDH WIC"/>
      </w:tblPr>
      <w:tblGrid>
        <w:gridCol w:w="1617"/>
        <w:gridCol w:w="5310"/>
        <w:gridCol w:w="2423"/>
      </w:tblGrid>
      <w:tr w:rsidR="00824AA4" w:rsidRPr="009500C6" w14:paraId="6E60FA9A" w14:textId="77777777" w:rsidTr="27F8B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2B4499B" w14:textId="77777777" w:rsidR="00824AA4" w:rsidRPr="009500C6" w:rsidRDefault="00824AA4">
            <w:pPr>
              <w:pStyle w:val="TableText-calibri10"/>
            </w:pPr>
            <w:r w:rsidRPr="009500C6">
              <w:t>Approximate Post Date</w:t>
            </w:r>
          </w:p>
        </w:tc>
        <w:tc>
          <w:tcPr>
            <w:tcW w:w="5310" w:type="dxa"/>
          </w:tcPr>
          <w:p w14:paraId="0978C44F" w14:textId="6E5FC875" w:rsidR="00824AA4" w:rsidRPr="009500C6" w:rsidRDefault="00B50087">
            <w:pPr>
              <w:pStyle w:val="TableText-calibri10"/>
              <w:cnfStyle w:val="100000000000" w:firstRow="1" w:lastRow="0" w:firstColumn="0" w:lastColumn="0" w:oddVBand="0" w:evenVBand="0" w:oddHBand="0" w:evenHBand="0" w:firstRowFirstColumn="0" w:firstRowLastColumn="0" w:lastRowFirstColumn="0" w:lastRowLastColumn="0"/>
            </w:pPr>
            <w:r>
              <w:t xml:space="preserve">Sample </w:t>
            </w:r>
            <w:r w:rsidR="00824AA4" w:rsidRPr="009500C6">
              <w:t>Post Topic</w:t>
            </w:r>
          </w:p>
        </w:tc>
        <w:tc>
          <w:tcPr>
            <w:tcW w:w="2423" w:type="dxa"/>
          </w:tcPr>
          <w:p w14:paraId="790FCE0E" w14:textId="77777777" w:rsidR="00824AA4" w:rsidRPr="009500C6" w:rsidRDefault="00824AA4">
            <w:pPr>
              <w:pStyle w:val="TableText-calibri10"/>
              <w:cnfStyle w:val="100000000000" w:firstRow="1" w:lastRow="0" w:firstColumn="0" w:lastColumn="0" w:oddVBand="0" w:evenVBand="0" w:oddHBand="0" w:evenHBand="0" w:firstRowFirstColumn="0" w:firstRowLastColumn="0" w:lastRowFirstColumn="0" w:lastRowLastColumn="0"/>
            </w:pPr>
            <w:r w:rsidRPr="009500C6">
              <w:t>Platform(s)</w:t>
            </w:r>
          </w:p>
        </w:tc>
      </w:tr>
      <w:tr w:rsidR="004C1A07" w:rsidRPr="009500C6" w14:paraId="19BC8321" w14:textId="77777777" w:rsidTr="27F8B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97AC82E" w14:textId="7A92CE5B" w:rsidR="004C1A07" w:rsidRPr="009500C6" w:rsidRDefault="004C1A07" w:rsidP="004C1A07">
            <w:pPr>
              <w:pStyle w:val="TableText-calibri10"/>
              <w:jc w:val="center"/>
              <w:rPr>
                <w:b/>
              </w:rPr>
            </w:pPr>
            <w:r w:rsidRPr="009500C6">
              <w:rPr>
                <w:b/>
              </w:rPr>
              <w:t>August 1-7</w:t>
            </w:r>
          </w:p>
        </w:tc>
        <w:tc>
          <w:tcPr>
            <w:tcW w:w="5310" w:type="dxa"/>
          </w:tcPr>
          <w:p w14:paraId="165E4549" w14:textId="6C19D2DC" w:rsidR="004C1A07" w:rsidRPr="003776ED" w:rsidRDefault="00F87F0C" w:rsidP="27F8B6D9">
            <w:pPr>
              <w:pStyle w:val="TableText-calibri10"/>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22">
              <w:r w:rsidR="355D43CF" w:rsidRPr="27F8B6D9">
                <w:rPr>
                  <w:rStyle w:val="Hyperlink"/>
                  <w:rFonts w:asciiTheme="minorHAnsi" w:hAnsiTheme="minorHAnsi"/>
                </w:rPr>
                <w:t>World Breastfeeding Week (WBW) (https://worldbreastfeedingweek.org/)</w:t>
              </w:r>
              <w:r>
                <w:br/>
              </w:r>
            </w:hyperlink>
            <w:r w:rsidR="5ABC89D1" w:rsidRPr="27F8B6D9">
              <w:rPr>
                <w:rStyle w:val="Hyperlink"/>
                <w:rFonts w:asciiTheme="minorHAnsi" w:hAnsiTheme="minorHAnsi"/>
              </w:rPr>
              <w:t xml:space="preserve">Enabling Breastfeeding: </w:t>
            </w:r>
            <w:r w:rsidR="2A7A5647" w:rsidRPr="27F8B6D9">
              <w:rPr>
                <w:rStyle w:val="Hyperlink"/>
                <w:rFonts w:asciiTheme="minorHAnsi" w:hAnsiTheme="minorHAnsi"/>
              </w:rPr>
              <w:t>Making a difference for working parents</w:t>
            </w:r>
          </w:p>
        </w:tc>
        <w:tc>
          <w:tcPr>
            <w:tcW w:w="2423" w:type="dxa"/>
          </w:tcPr>
          <w:p w14:paraId="3994BA51" w14:textId="3DF8D840" w:rsidR="004C1A07" w:rsidRPr="009500C6" w:rsidRDefault="004C1A07" w:rsidP="004C1A07">
            <w:pPr>
              <w:pStyle w:val="TableText-calibri10"/>
              <w:cnfStyle w:val="000000100000" w:firstRow="0" w:lastRow="0" w:firstColumn="0" w:lastColumn="0" w:oddVBand="0" w:evenVBand="0" w:oddHBand="1" w:evenHBand="0" w:firstRowFirstColumn="0" w:firstRowLastColumn="0" w:lastRowFirstColumn="0" w:lastRowLastColumn="0"/>
              <w:rPr>
                <w:b/>
              </w:rPr>
            </w:pPr>
            <w:r w:rsidRPr="009500C6">
              <w:rPr>
                <w:b/>
              </w:rPr>
              <w:t>Facebook/Twitter/Instagram</w:t>
            </w:r>
          </w:p>
        </w:tc>
      </w:tr>
      <w:tr w:rsidR="00A85B60" w:rsidRPr="009500C6" w14:paraId="39A4374F" w14:textId="77777777" w:rsidTr="27F8B6D9">
        <w:tc>
          <w:tcPr>
            <w:cnfStyle w:val="001000000000" w:firstRow="0" w:lastRow="0" w:firstColumn="1" w:lastColumn="0" w:oddVBand="0" w:evenVBand="0" w:oddHBand="0" w:evenHBand="0" w:firstRowFirstColumn="0" w:firstRowLastColumn="0" w:lastRowFirstColumn="0" w:lastRowLastColumn="0"/>
            <w:tcW w:w="1617" w:type="dxa"/>
          </w:tcPr>
          <w:p w14:paraId="6FFF4A53" w14:textId="34F667C6" w:rsidR="00A85B60" w:rsidRPr="009500C6" w:rsidRDefault="07E73E85" w:rsidP="27F8B6D9">
            <w:pPr>
              <w:pStyle w:val="TableText-calibri10"/>
              <w:jc w:val="center"/>
              <w:rPr>
                <w:b/>
              </w:rPr>
            </w:pPr>
            <w:r w:rsidRPr="27F8B6D9">
              <w:rPr>
                <w:b/>
              </w:rPr>
              <w:t>A</w:t>
            </w:r>
            <w:r w:rsidR="08900916" w:rsidRPr="27F8B6D9">
              <w:rPr>
                <w:b/>
              </w:rPr>
              <w:t>ug</w:t>
            </w:r>
            <w:r w:rsidR="5DAB35B0" w:rsidRPr="27F8B6D9">
              <w:rPr>
                <w:b/>
              </w:rPr>
              <w:t>ust</w:t>
            </w:r>
            <w:r w:rsidR="08900916" w:rsidRPr="27F8B6D9">
              <w:rPr>
                <w:b/>
              </w:rPr>
              <w:t xml:space="preserve"> </w:t>
            </w:r>
            <w:r w:rsidR="37674D14" w:rsidRPr="27F8B6D9">
              <w:rPr>
                <w:b/>
              </w:rPr>
              <w:t>8-1</w:t>
            </w:r>
            <w:r w:rsidR="3A10647E" w:rsidRPr="27F8B6D9">
              <w:rPr>
                <w:b/>
              </w:rPr>
              <w:t>4</w:t>
            </w:r>
          </w:p>
        </w:tc>
        <w:tc>
          <w:tcPr>
            <w:tcW w:w="5310" w:type="dxa"/>
          </w:tcPr>
          <w:p w14:paraId="071179A0" w14:textId="77777777" w:rsidR="00A85B60" w:rsidRDefault="00F87F0C" w:rsidP="00A85B60">
            <w:pPr>
              <w:pStyle w:val="TableText-calibri10"/>
              <w:jc w:val="left"/>
              <w:cnfStyle w:val="000000000000" w:firstRow="0" w:lastRow="0" w:firstColumn="0" w:lastColumn="0" w:oddVBand="0" w:evenVBand="0" w:oddHBand="0" w:evenHBand="0" w:firstRowFirstColumn="0" w:firstRowLastColumn="0" w:lastRowFirstColumn="0" w:lastRowLastColumn="0"/>
              <w:rPr>
                <w:rStyle w:val="Hyperlink"/>
              </w:rPr>
            </w:pPr>
            <w:hyperlink r:id="rId23">
              <w:r w:rsidR="1F448E50" w:rsidRPr="27F8B6D9">
                <w:rPr>
                  <w:rStyle w:val="Hyperlink"/>
                  <w:rFonts w:ascii="Calibri" w:hAnsi="Calibri"/>
                </w:rPr>
                <w:t>Indigenous Milk Medicine Week (https://www.facebook.com/IndigenousMilkMedicineWeek/)</w:t>
              </w:r>
            </w:hyperlink>
          </w:p>
          <w:p w14:paraId="2FD33AFA" w14:textId="5096F558" w:rsidR="00AA6129" w:rsidRPr="009500C6" w:rsidRDefault="6CE645C3" w:rsidP="27F8B6D9">
            <w:pPr>
              <w:pStyle w:val="TableText-calibri1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27F8B6D9">
              <w:rPr>
                <w:rStyle w:val="Hyperlink"/>
              </w:rPr>
              <w:t>From the Stars to a Sustainable Future</w:t>
            </w:r>
          </w:p>
        </w:tc>
        <w:tc>
          <w:tcPr>
            <w:tcW w:w="2423" w:type="dxa"/>
          </w:tcPr>
          <w:p w14:paraId="558A6727" w14:textId="27BA5AAA" w:rsidR="00A85B60" w:rsidRPr="009500C6" w:rsidRDefault="00A85B60" w:rsidP="00A85B60">
            <w:pPr>
              <w:pStyle w:val="TableText-calibri10"/>
              <w:cnfStyle w:val="000000000000" w:firstRow="0" w:lastRow="0" w:firstColumn="0" w:lastColumn="0" w:oddVBand="0" w:evenVBand="0" w:oddHBand="0" w:evenHBand="0" w:firstRowFirstColumn="0" w:firstRowLastColumn="0" w:lastRowFirstColumn="0" w:lastRowLastColumn="0"/>
              <w:rPr>
                <w:b/>
              </w:rPr>
            </w:pPr>
            <w:r w:rsidRPr="009500C6">
              <w:rPr>
                <w:b/>
              </w:rPr>
              <w:t>Facebook/Twitter/Instagram</w:t>
            </w:r>
          </w:p>
        </w:tc>
      </w:tr>
      <w:tr w:rsidR="00A85B60" w14:paraId="5D88A6F4" w14:textId="77777777" w:rsidTr="27F8B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763B205" w14:textId="178F6D9A" w:rsidR="00A85B60" w:rsidRPr="009500C6" w:rsidRDefault="00140AC2" w:rsidP="00A85B60">
            <w:pPr>
              <w:pStyle w:val="TableText-calibri10"/>
              <w:jc w:val="center"/>
              <w:rPr>
                <w:b/>
              </w:rPr>
            </w:pPr>
            <w:r w:rsidRPr="009500C6">
              <w:rPr>
                <w:b/>
              </w:rPr>
              <w:t xml:space="preserve">August </w:t>
            </w:r>
            <w:r w:rsidR="00260C8B">
              <w:rPr>
                <w:b/>
              </w:rPr>
              <w:t>15-21</w:t>
            </w:r>
          </w:p>
        </w:tc>
        <w:tc>
          <w:tcPr>
            <w:tcW w:w="5310" w:type="dxa"/>
          </w:tcPr>
          <w:p w14:paraId="06B14B14" w14:textId="1A8986D6" w:rsidR="00A344BB" w:rsidRPr="009500C6" w:rsidRDefault="00F87F0C" w:rsidP="00140AC2">
            <w:pPr>
              <w:pStyle w:val="TableText-calibri10"/>
              <w:jc w:val="left"/>
              <w:cnfStyle w:val="000000100000" w:firstRow="0" w:lastRow="0" w:firstColumn="0" w:lastColumn="0" w:oddVBand="0" w:evenVBand="0" w:oddHBand="1" w:evenHBand="0" w:firstRowFirstColumn="0" w:firstRowLastColumn="0" w:lastRowFirstColumn="0" w:lastRowLastColumn="0"/>
              <w:rPr>
                <w:sz w:val="22"/>
              </w:rPr>
            </w:pPr>
            <w:hyperlink r:id="rId24" w:history="1">
              <w:r w:rsidR="0046367C">
                <w:rPr>
                  <w:rStyle w:val="Hyperlink"/>
                  <w:rFonts w:ascii="Calibri" w:hAnsi="Calibri"/>
                </w:rPr>
                <w:t>Asian American Native Hawaiian and Pacific Islander Breastfeeding Week (https://www.facebook.com/APIBTF)</w:t>
              </w:r>
            </w:hyperlink>
          </w:p>
        </w:tc>
        <w:tc>
          <w:tcPr>
            <w:tcW w:w="2423" w:type="dxa"/>
          </w:tcPr>
          <w:p w14:paraId="5A99E8E6" w14:textId="33AF7831" w:rsidR="00A85B60" w:rsidRPr="00126CA9" w:rsidRDefault="00A85B60" w:rsidP="00A85B60">
            <w:pPr>
              <w:pStyle w:val="TableText-calibri10"/>
              <w:cnfStyle w:val="000000100000" w:firstRow="0" w:lastRow="0" w:firstColumn="0" w:lastColumn="0" w:oddVBand="0" w:evenVBand="0" w:oddHBand="1" w:evenHBand="0" w:firstRowFirstColumn="0" w:firstRowLastColumn="0" w:lastRowFirstColumn="0" w:lastRowLastColumn="0"/>
              <w:rPr>
                <w:b/>
              </w:rPr>
            </w:pPr>
            <w:r w:rsidRPr="009500C6">
              <w:rPr>
                <w:b/>
              </w:rPr>
              <w:t>Facebook/Twitter/Instagram</w:t>
            </w:r>
          </w:p>
        </w:tc>
      </w:tr>
      <w:tr w:rsidR="00A85B60" w14:paraId="77B1ED4E" w14:textId="77777777" w:rsidTr="27F8B6D9">
        <w:tc>
          <w:tcPr>
            <w:cnfStyle w:val="001000000000" w:firstRow="0" w:lastRow="0" w:firstColumn="1" w:lastColumn="0" w:oddVBand="0" w:evenVBand="0" w:oddHBand="0" w:evenHBand="0" w:firstRowFirstColumn="0" w:firstRowLastColumn="0" w:lastRowFirstColumn="0" w:lastRowLastColumn="0"/>
            <w:tcW w:w="1617" w:type="dxa"/>
          </w:tcPr>
          <w:p w14:paraId="72A4299B" w14:textId="79002BAF" w:rsidR="00A85B60" w:rsidRDefault="00A85B60" w:rsidP="00A85B60">
            <w:pPr>
              <w:pStyle w:val="TableText-calibri10"/>
              <w:jc w:val="center"/>
              <w:rPr>
                <w:b/>
              </w:rPr>
            </w:pPr>
            <w:r>
              <w:rPr>
                <w:b/>
              </w:rPr>
              <w:t>August 25-31</w:t>
            </w:r>
          </w:p>
        </w:tc>
        <w:tc>
          <w:tcPr>
            <w:tcW w:w="5310" w:type="dxa"/>
          </w:tcPr>
          <w:p w14:paraId="1EDD09C9" w14:textId="60BBC794" w:rsidR="002A4EB3" w:rsidRPr="002A4EB3" w:rsidRDefault="00F87F0C" w:rsidP="00A85B60">
            <w:pPr>
              <w:pStyle w:val="TableText-calibri10"/>
              <w:jc w:val="left"/>
              <w:cnfStyle w:val="000000000000" w:firstRow="0" w:lastRow="0" w:firstColumn="0" w:lastColumn="0" w:oddVBand="0" w:evenVBand="0" w:oddHBand="0" w:evenHBand="0" w:firstRowFirstColumn="0" w:firstRowLastColumn="0" w:lastRowFirstColumn="0" w:lastRowLastColumn="0"/>
              <w:rPr>
                <w:rFonts w:ascii="Calibri" w:hAnsi="Calibri"/>
              </w:rPr>
            </w:pPr>
            <w:hyperlink r:id="rId25">
              <w:r w:rsidR="1BE06924" w:rsidRPr="27F8B6D9">
                <w:rPr>
                  <w:rStyle w:val="Hyperlink"/>
                  <w:rFonts w:ascii="Calibri" w:hAnsi="Calibri"/>
                </w:rPr>
                <w:t>Black Breastfeeding Week (https://www.facebook.com/BlackBreastfeedingWeek)</w:t>
              </w:r>
              <w:r>
                <w:br/>
              </w:r>
            </w:hyperlink>
            <w:r w:rsidR="2016777E">
              <w:t>BBW 2023: We Outside! Celebrating Connection &amp; Our Communities</w:t>
            </w:r>
          </w:p>
        </w:tc>
        <w:tc>
          <w:tcPr>
            <w:tcW w:w="2423" w:type="dxa"/>
          </w:tcPr>
          <w:p w14:paraId="20CD1BD8" w14:textId="10CE4CDC" w:rsidR="00A85B60" w:rsidRPr="00126CA9" w:rsidRDefault="00A85B60" w:rsidP="00A85B60">
            <w:pPr>
              <w:pStyle w:val="TableText-calibri10"/>
              <w:cnfStyle w:val="000000000000" w:firstRow="0" w:lastRow="0" w:firstColumn="0" w:lastColumn="0" w:oddVBand="0" w:evenVBand="0" w:oddHBand="0" w:evenHBand="0" w:firstRowFirstColumn="0" w:firstRowLastColumn="0" w:lastRowFirstColumn="0" w:lastRowLastColumn="0"/>
              <w:rPr>
                <w:b/>
              </w:rPr>
            </w:pPr>
            <w:r>
              <w:rPr>
                <w:b/>
              </w:rPr>
              <w:t>Facebook/Twitter/Instagram</w:t>
            </w:r>
          </w:p>
        </w:tc>
      </w:tr>
      <w:tr w:rsidR="00EE09C2" w14:paraId="64B40E52" w14:textId="77777777" w:rsidTr="27F8B6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E483DF9" w14:textId="254BCD22" w:rsidR="00EE09C2" w:rsidRDefault="5DAB35B0" w:rsidP="27F8B6D9">
            <w:pPr>
              <w:pStyle w:val="TableText-calibri10"/>
              <w:jc w:val="center"/>
              <w:rPr>
                <w:b/>
              </w:rPr>
            </w:pPr>
            <w:r w:rsidRPr="27F8B6D9">
              <w:rPr>
                <w:b/>
              </w:rPr>
              <w:t>September 5-11</w:t>
            </w:r>
          </w:p>
        </w:tc>
        <w:tc>
          <w:tcPr>
            <w:tcW w:w="5310" w:type="dxa"/>
          </w:tcPr>
          <w:p w14:paraId="647E65F4" w14:textId="79481B7E" w:rsidR="00EE09C2" w:rsidRDefault="00F17DC2" w:rsidP="27F8B6D9">
            <w:pPr>
              <w:pStyle w:val="TableText-calibri10"/>
              <w:jc w:val="left"/>
              <w:cnfStyle w:val="000000100000" w:firstRow="0" w:lastRow="0" w:firstColumn="0" w:lastColumn="0" w:oddVBand="0" w:evenVBand="0" w:oddHBand="1" w:evenHBand="0" w:firstRowFirstColumn="0" w:firstRowLastColumn="0" w:lastRowFirstColumn="0" w:lastRowLastColumn="0"/>
            </w:pPr>
            <w:proofErr w:type="spellStart"/>
            <w:r>
              <w:t>Lactancia</w:t>
            </w:r>
            <w:proofErr w:type="spellEnd"/>
            <w:r>
              <w:t xml:space="preserve"> Latina</w:t>
            </w:r>
          </w:p>
        </w:tc>
        <w:tc>
          <w:tcPr>
            <w:tcW w:w="2423" w:type="dxa"/>
          </w:tcPr>
          <w:p w14:paraId="601A1C14" w14:textId="4233D802" w:rsidR="00EE09C2" w:rsidRDefault="00C561D4" w:rsidP="27F8B6D9">
            <w:pPr>
              <w:pStyle w:val="TableText-calibri10"/>
              <w:jc w:val="left"/>
              <w:cnfStyle w:val="000000100000" w:firstRow="0" w:lastRow="0" w:firstColumn="0" w:lastColumn="0" w:oddVBand="0" w:evenVBand="0" w:oddHBand="1" w:evenHBand="0" w:firstRowFirstColumn="0" w:firstRowLastColumn="0" w:lastRowFirstColumn="0" w:lastRowLastColumn="0"/>
              <w:rPr>
                <w:b/>
                <w:bCs/>
              </w:rPr>
            </w:pPr>
            <w:r w:rsidRPr="27F8B6D9">
              <w:rPr>
                <w:b/>
                <w:bCs/>
              </w:rPr>
              <w:t>Facebook/Twitter/Instagram</w:t>
            </w:r>
          </w:p>
        </w:tc>
      </w:tr>
    </w:tbl>
    <w:p w14:paraId="6BEA9A01" w14:textId="0902676E" w:rsidR="00824AA4" w:rsidRDefault="00824AA4" w:rsidP="00824AA4">
      <w:pPr>
        <w:pStyle w:val="Heading2"/>
      </w:pPr>
      <w:bookmarkStart w:id="7" w:name="_Toc76108831"/>
      <w:r>
        <w:t>Messages</w:t>
      </w:r>
      <w:bookmarkEnd w:id="7"/>
    </w:p>
    <w:p w14:paraId="2222FD12" w14:textId="0ED2CA0B"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t xml:space="preserve">Twitter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should only use original pictures taken by your </w:t>
      </w:r>
      <w:r w:rsidR="001D6E5A">
        <w:t>l</w:t>
      </w:r>
      <w:r>
        <w:t xml:space="preserve">ocal </w:t>
      </w:r>
      <w:r w:rsidR="00B711BF">
        <w:t>a</w:t>
      </w:r>
      <w:r>
        <w:t>gency.</w:t>
      </w:r>
    </w:p>
    <w:p w14:paraId="479DB5ED" w14:textId="0C7FCFB6" w:rsidR="00502159" w:rsidRDefault="00F87F0C" w:rsidP="009D78C8">
      <w:pPr>
        <w:pStyle w:val="LOGO"/>
        <w:spacing w:before="240"/>
      </w:pPr>
      <w:hyperlink r:id="rId26" w:history="1">
        <w:r w:rsidR="00417553">
          <w:rPr>
            <w:rStyle w:val="Hyperlink"/>
          </w:rPr>
          <w:t>WABA develops a social media toolkit (htt</w:t>
        </w:r>
        <w:r w:rsidR="00417553">
          <w:rPr>
            <w:rStyle w:val="Hyperlink"/>
          </w:rPr>
          <w:t>p</w:t>
        </w:r>
        <w:r w:rsidR="00417553">
          <w:rPr>
            <w:rStyle w:val="Hyperlink"/>
          </w:rPr>
          <w:t>s://worldbreastfeedingweek.org/social-media-kit/)</w:t>
        </w:r>
      </w:hyperlink>
      <w:r w:rsidR="00502159">
        <w:t xml:space="preserve"> for World Breastfeeding Week and has graphics and social media posts available on its website for any partner to use.</w:t>
      </w:r>
    </w:p>
    <w:p w14:paraId="1BE78CEF" w14:textId="1C71DBC8" w:rsidR="00221E6E" w:rsidRDefault="00EA049A" w:rsidP="00941B4D">
      <w:pPr>
        <w:pStyle w:val="Heading3"/>
      </w:pPr>
      <w:bookmarkStart w:id="8" w:name="_Toc76108832"/>
      <w:r>
        <w:t xml:space="preserve">WIC Supports </w:t>
      </w:r>
      <w:r w:rsidR="00221E6E">
        <w:t>Breastfeeding</w:t>
      </w:r>
      <w:bookmarkEnd w:id="8"/>
    </w:p>
    <w:p w14:paraId="52A8296A" w14:textId="1FF3E5A0" w:rsidR="00CD051E" w:rsidRDefault="00CD051E" w:rsidP="00BA5F94">
      <w:pPr>
        <w:pStyle w:val="ListBullet"/>
      </w:pPr>
      <w:bookmarkStart w:id="9" w:name="_Hlk109298690"/>
      <w:r>
        <w:t>Breastfeeding is important for babies, mothers, other birthing parents, and families. Lack of support is one of the main reasons families can’t meet their goals. [Insert WIC Agency] supports families before and during their infant feeding journey. Find out how WIC can support you! [local agency website]</w:t>
      </w:r>
    </w:p>
    <w:p w14:paraId="6ABCDF6C" w14:textId="22D70FD2" w:rsidR="009454BA" w:rsidRDefault="009454BA" w:rsidP="00BA5F94">
      <w:pPr>
        <w:pStyle w:val="ListBullet"/>
      </w:pPr>
      <w:bookmarkStart w:id="10" w:name="_Hlk109298700"/>
      <w:bookmarkEnd w:id="9"/>
      <w:r>
        <w:t xml:space="preserve">[Insert WIC agency] supports breastfeeding in any amount and is here for families feeding their babies with a combination of human milk and formula and families exclusively using formula. Apply for WIC early in pregnancy and reach out to [local agency] for breastfeeding information and support. </w:t>
      </w:r>
    </w:p>
    <w:bookmarkEnd w:id="10"/>
    <w:p w14:paraId="5BD2B728" w14:textId="14EA83CC" w:rsidR="001A6E98" w:rsidRDefault="001A6E98" w:rsidP="003776ED">
      <w:pPr>
        <w:pStyle w:val="ListBullet"/>
      </w:pPr>
      <w:r>
        <w:t>Breastfeeding/</w:t>
      </w:r>
      <w:proofErr w:type="spellStart"/>
      <w:r>
        <w:t>chestfeeding</w:t>
      </w:r>
      <w:proofErr w:type="spellEnd"/>
      <w:r>
        <w:t xml:space="preserve"> is wonderful for your baby and you! WIC is here to support you; visit [local agency]. A lactation </w:t>
      </w:r>
      <w:r w:rsidR="008F7C69">
        <w:t>specialist</w:t>
      </w:r>
      <w:r>
        <w:t xml:space="preserve"> can check your baby’s latch, give tips on comfortable nursing positions, and provide other helpful resources as you breastfeed your baby. Come see us soon!</w:t>
      </w:r>
    </w:p>
    <w:p w14:paraId="0FBFD936" w14:textId="599475B0" w:rsidR="009E276E" w:rsidRDefault="009E276E" w:rsidP="003776ED">
      <w:pPr>
        <w:pStyle w:val="ListBullet"/>
      </w:pPr>
      <w:r>
        <w:lastRenderedPageBreak/>
        <w:t>Milk supply questions? Preparing to breastfeed/</w:t>
      </w:r>
      <w:proofErr w:type="spellStart"/>
      <w:r>
        <w:t>chestfeed</w:t>
      </w:r>
      <w:proofErr w:type="spellEnd"/>
      <w:r>
        <w:t xml:space="preserve"> your baby? Returning to work soon? [local agency] has lactation consultants and/or peer counselors ready to see you at our clinic and answer your breastfeeding/</w:t>
      </w:r>
      <w:proofErr w:type="spellStart"/>
      <w:r>
        <w:t>chestfeeding</w:t>
      </w:r>
      <w:proofErr w:type="spellEnd"/>
      <w:r>
        <w:t xml:space="preserve"> questions! Call us or come see us at your next appointment! [local agency website</w:t>
      </w:r>
      <w:r w:rsidR="00CD051E">
        <w:t>]</w:t>
      </w:r>
    </w:p>
    <w:p w14:paraId="6FCA1ACB" w14:textId="5FA9EB40" w:rsidR="004F6C24" w:rsidRDefault="004F6C24" w:rsidP="003776ED">
      <w:pPr>
        <w:pStyle w:val="ListBullet"/>
      </w:pPr>
      <w:r>
        <w:t>Meet the [local agency] peers! These past WIC participants have personal breastfeeding/</w:t>
      </w:r>
      <w:proofErr w:type="spellStart"/>
      <w:r>
        <w:t>chestfeeding</w:t>
      </w:r>
      <w:proofErr w:type="spellEnd"/>
      <w:r>
        <w:t xml:space="preserve"> experience and are trained to support you on your journey feeding your baby. You can call or visit us at our clinic! [local agency website.]</w:t>
      </w:r>
    </w:p>
    <w:p w14:paraId="2604B328" w14:textId="3DF8B220" w:rsidR="00161B28" w:rsidRDefault="00EB2C2C" w:rsidP="003776ED">
      <w:pPr>
        <w:pStyle w:val="ListBullet"/>
      </w:pPr>
      <w:r>
        <w:t>Human milk is a</w:t>
      </w:r>
      <w:r w:rsidR="00326B86">
        <w:t xml:space="preserve"> valuable source of nutrition and protection for</w:t>
      </w:r>
      <w:r>
        <w:t xml:space="preserve"> </w:t>
      </w:r>
      <w:r w:rsidR="00326B86">
        <w:t xml:space="preserve">babies. </w:t>
      </w:r>
      <w:r w:rsidR="00986F7D">
        <w:t xml:space="preserve">It’s vital to </w:t>
      </w:r>
      <w:r>
        <w:t>give breastfeeding/</w:t>
      </w:r>
      <w:proofErr w:type="spellStart"/>
      <w:r>
        <w:t>chestfeeding</w:t>
      </w:r>
      <w:proofErr w:type="spellEnd"/>
      <w:r>
        <w:t xml:space="preserve"> parents a</w:t>
      </w:r>
      <w:r w:rsidR="00326FF5">
        <w:t xml:space="preserve"> strong support system. [Agency name] WIC </w:t>
      </w:r>
      <w:r w:rsidR="00282D68">
        <w:t>is here to</w:t>
      </w:r>
      <w:r w:rsidR="00373E22">
        <w:t xml:space="preserve"> </w:t>
      </w:r>
      <w:r w:rsidR="00E91AB6">
        <w:t xml:space="preserve">support </w:t>
      </w:r>
      <w:r w:rsidR="007B16FE">
        <w:t>parents and babies</w:t>
      </w:r>
      <w:r w:rsidR="00282D68">
        <w:t>. [include agency website]</w:t>
      </w:r>
    </w:p>
    <w:p w14:paraId="12AA2A83" w14:textId="1F37EAFA" w:rsidR="00DF4AF4" w:rsidRDefault="00EA7B3B" w:rsidP="003776ED">
      <w:pPr>
        <w:pStyle w:val="ListBullet"/>
      </w:pPr>
      <w:r>
        <w:t>[</w:t>
      </w:r>
      <w:r w:rsidR="00C70E47">
        <w:t>A</w:t>
      </w:r>
      <w:r>
        <w:t xml:space="preserve">gency name] WIC </w:t>
      </w:r>
      <w:r w:rsidR="00C526D9">
        <w:t>help</w:t>
      </w:r>
      <w:r w:rsidR="00BC36DC">
        <w:t>s</w:t>
      </w:r>
      <w:r w:rsidR="00C526D9">
        <w:t xml:space="preserve"> new </w:t>
      </w:r>
      <w:r w:rsidR="0065125A">
        <w:t xml:space="preserve">parents </w:t>
      </w:r>
      <w:r w:rsidR="00C526D9">
        <w:t>reach their breastfeeding goals</w:t>
      </w:r>
      <w:r w:rsidR="00C34FBA">
        <w:t xml:space="preserve"> by providing healthy foods and breastfeeding information and resources. </w:t>
      </w:r>
      <w:r w:rsidR="002D323F">
        <w:t xml:space="preserve">Learn more and apply online: </w:t>
      </w:r>
      <w:hyperlink r:id="rId27" w:history="1">
        <w:r w:rsidR="00F85C30" w:rsidRPr="00F85C30">
          <w:rPr>
            <w:rStyle w:val="Hyperlink"/>
          </w:rPr>
          <w:t>Women, Infants &amp; Children (WIC) (https://www.health.state.mn.us/people/wic/)</w:t>
        </w:r>
      </w:hyperlink>
    </w:p>
    <w:p w14:paraId="7579E89B" w14:textId="53466A86" w:rsidR="00EA6E7A" w:rsidRDefault="00552775" w:rsidP="003776ED">
      <w:pPr>
        <w:pStyle w:val="ListBullet"/>
      </w:pPr>
      <w:r>
        <w:t xml:space="preserve">New </w:t>
      </w:r>
      <w:r w:rsidR="00CE463E">
        <w:t>parents</w:t>
      </w:r>
      <w:r>
        <w:t xml:space="preserve"> need support and good information as they begin their breastfeeding journey. </w:t>
      </w:r>
      <w:r w:rsidR="00FA0C73">
        <w:t xml:space="preserve">You are not alone. </w:t>
      </w:r>
      <w:r w:rsidR="006148E1">
        <w:t>Find out how [agency name] WIC can</w:t>
      </w:r>
      <w:r w:rsidR="00995757">
        <w:t xml:space="preserve"> support you</w:t>
      </w:r>
      <w:r w:rsidR="006148E1">
        <w:t>: [agency website]</w:t>
      </w:r>
    </w:p>
    <w:p w14:paraId="412004D3" w14:textId="6E22BB7C" w:rsidR="00DA4534" w:rsidRDefault="00D363CD" w:rsidP="003776ED">
      <w:pPr>
        <w:pStyle w:val="ListBullet"/>
      </w:pPr>
      <w:r>
        <w:t xml:space="preserve">Minnesota law says a mother may breastfeed in any location, public or private, where the mother and baby are authorized to be. </w:t>
      </w:r>
      <w:r w:rsidR="004E7E73">
        <w:t xml:space="preserve">Celebrate </w:t>
      </w:r>
      <w:r w:rsidR="00AE3E0A">
        <w:t>your breastfeeding journey with</w:t>
      </w:r>
      <w:r w:rsidR="004E7E73">
        <w:t xml:space="preserve"> [agency name] WIC. [Event details</w:t>
      </w:r>
      <w:r w:rsidR="00F71203">
        <w:t xml:space="preserve"> if your agency is hosting an event</w:t>
      </w:r>
      <w:r w:rsidR="004E7E73">
        <w:t>]</w:t>
      </w:r>
    </w:p>
    <w:p w14:paraId="52D6D2CB" w14:textId="4F7166A1" w:rsidR="00DE5FD4" w:rsidRDefault="009D452A" w:rsidP="003776ED">
      <w:pPr>
        <w:pStyle w:val="ListBullet"/>
      </w:pPr>
      <w:r>
        <w:t xml:space="preserve">All parents with young children should have access to </w:t>
      </w:r>
      <w:r w:rsidR="00886280">
        <w:t xml:space="preserve">breastfeeding resources and support. [Agency name] WIC </w:t>
      </w:r>
      <w:r w:rsidR="0061427F">
        <w:t>can help</w:t>
      </w:r>
      <w:r w:rsidR="00886280">
        <w:t>: [agency website]</w:t>
      </w:r>
    </w:p>
    <w:p w14:paraId="66D22F05" w14:textId="43AE21B9" w:rsidR="00B079E8" w:rsidRDefault="00B079E8" w:rsidP="003776ED">
      <w:pPr>
        <w:pStyle w:val="ListBullet"/>
      </w:pPr>
      <w:r>
        <w:t>Hungry babies need to eat! Breastfeed your babies anywhere.</w:t>
      </w:r>
      <w:r w:rsidR="003C336A">
        <w:t xml:space="preserve"> </w:t>
      </w:r>
      <w:r w:rsidR="0005237F">
        <w:t xml:space="preserve">Minnesota laws protect breastfeeding. </w:t>
      </w:r>
      <w:r w:rsidR="003C336A">
        <w:t>Know your rights</w:t>
      </w:r>
      <w:r w:rsidR="00406F52">
        <w:t>!</w:t>
      </w:r>
      <w:r w:rsidR="003C336A">
        <w:t xml:space="preserve"> </w:t>
      </w:r>
    </w:p>
    <w:p w14:paraId="522EEDEF" w14:textId="4F928342" w:rsidR="00EB5636" w:rsidRDefault="00F87F0C" w:rsidP="003776ED">
      <w:pPr>
        <w:pStyle w:val="ListBullet"/>
        <w:numPr>
          <w:ilvl w:val="1"/>
          <w:numId w:val="8"/>
        </w:numPr>
      </w:pPr>
      <w:hyperlink r:id="rId28" w:history="1">
        <w:r w:rsidR="00A00DB6" w:rsidRPr="00A00DB6">
          <w:rPr>
            <w:rStyle w:val="Hyperlink"/>
          </w:rPr>
          <w:t>Minnesota Laws Protect Breastfeeding (https://www.health.state.mn.us/docs/people/wic/localagency/bf/laws.pdf)</w:t>
        </w:r>
      </w:hyperlink>
    </w:p>
    <w:p w14:paraId="0B0B50AD" w14:textId="0067A194" w:rsidR="00BA5F94" w:rsidRDefault="009C2E99" w:rsidP="003776ED">
      <w:pPr>
        <w:pStyle w:val="ListBullet"/>
      </w:pPr>
      <w:r>
        <w:t xml:space="preserve">Breastfeeding </w:t>
      </w:r>
      <w:r w:rsidR="0061427F">
        <w:t xml:space="preserve">parents </w:t>
      </w:r>
      <w:r>
        <w:t>need access to healthy foods</w:t>
      </w:r>
      <w:r w:rsidR="0061427F">
        <w:t xml:space="preserve"> as they work hard to nourish their baby</w:t>
      </w:r>
      <w:r>
        <w:t xml:space="preserve">. [Agency name] WIC can help! WIC provides extra foods for breastfeeding </w:t>
      </w:r>
      <w:r w:rsidR="00923E54">
        <w:t>parents</w:t>
      </w:r>
      <w:r>
        <w:t xml:space="preserve">. </w:t>
      </w:r>
    </w:p>
    <w:p w14:paraId="7F9E21BD" w14:textId="13B900DA" w:rsidR="00717780" w:rsidRDefault="00F87F0C" w:rsidP="003776ED">
      <w:pPr>
        <w:pStyle w:val="ListBullet"/>
      </w:pPr>
      <w:hyperlink r:id="rId29" w:history="1">
        <w:r w:rsidR="00465322" w:rsidRPr="00465322">
          <w:rPr>
            <w:rStyle w:val="Hyperlink"/>
          </w:rPr>
          <w:t>WIC Fully Breastfeeding (https://www.health.state.mn.us/docs/people/wic/localagency/nutrition/fpchange/materials/pictorials/fbf.pdf)</w:t>
        </w:r>
        <w:r w:rsidR="00465322" w:rsidRPr="003776ED">
          <w:rPr>
            <w:rStyle w:val="Hyperlink"/>
          </w:rPr>
          <w:t>W</w:t>
        </w:r>
      </w:hyperlink>
      <w:bookmarkStart w:id="11" w:name="_Toc76108833"/>
    </w:p>
    <w:p w14:paraId="29EFF3FA" w14:textId="77777777" w:rsidR="00FB0622" w:rsidRPr="00A85B60" w:rsidRDefault="00FB0622" w:rsidP="00FB0622">
      <w:pPr>
        <w:pStyle w:val="Heading3"/>
        <w:rPr>
          <w:rStyle w:val="Hyperlink"/>
          <w:color w:val="003865" w:themeColor="accent1"/>
          <w:u w:val="none"/>
        </w:rPr>
      </w:pPr>
      <w:r w:rsidRPr="00A85B60">
        <w:rPr>
          <w:rStyle w:val="Hyperlink"/>
          <w:color w:val="003865" w:themeColor="accent1"/>
          <w:u w:val="none"/>
        </w:rPr>
        <w:t>Sustaining breastfeeding after returning to work</w:t>
      </w:r>
    </w:p>
    <w:p w14:paraId="756F9170" w14:textId="77777777" w:rsidR="00FB0622" w:rsidRDefault="00FB0622" w:rsidP="00FB0622">
      <w:pPr>
        <w:pStyle w:val="ListBullet"/>
      </w:pPr>
      <w:r>
        <w:t>MN strengthened its laws protecting lactation breaks as of July 1, 2023. Learn more about your updated rights, including break times regardless of your child’s age.</w:t>
      </w:r>
    </w:p>
    <w:p w14:paraId="542B6ACD" w14:textId="77777777" w:rsidR="00FB0622" w:rsidRDefault="00FB0622" w:rsidP="00FB0622">
      <w:pPr>
        <w:pStyle w:val="ListBullet"/>
        <w:numPr>
          <w:ilvl w:val="1"/>
          <w:numId w:val="8"/>
        </w:numPr>
      </w:pPr>
      <w:hyperlink r:id="rId30" w:history="1">
        <w:r>
          <w:rPr>
            <w:rStyle w:val="Hyperlink"/>
          </w:rPr>
          <w:t>Learn about your rights in the workplace. (https://www.dli.mn.gov/sites/default/files/pdf/DLI_WESA_Brochure_English.pdf)</w:t>
        </w:r>
      </w:hyperlink>
    </w:p>
    <w:p w14:paraId="20AD10B8" w14:textId="77777777" w:rsidR="00FB0622" w:rsidRDefault="00FB0622" w:rsidP="00FB0622">
      <w:pPr>
        <w:pStyle w:val="ListBullet"/>
        <w:numPr>
          <w:ilvl w:val="1"/>
          <w:numId w:val="8"/>
        </w:numPr>
      </w:pPr>
      <w:r>
        <w:t>This brochure is available in:</w:t>
      </w:r>
    </w:p>
    <w:p w14:paraId="2A6718F2" w14:textId="77777777" w:rsidR="00FB0622" w:rsidRDefault="00FB0622" w:rsidP="00FB0622">
      <w:pPr>
        <w:pStyle w:val="ListBullet"/>
        <w:numPr>
          <w:ilvl w:val="1"/>
          <w:numId w:val="8"/>
        </w:numPr>
      </w:pPr>
      <w:hyperlink r:id="rId31" w:history="1">
        <w:r w:rsidRPr="00A134B9">
          <w:rPr>
            <w:rStyle w:val="Hyperlink"/>
          </w:rPr>
          <w:t>https://www.dli.mn.gov/sites/default/files/pdf/DLI_WESA_Brochure_Spanish.pdf</w:t>
        </w:r>
      </w:hyperlink>
    </w:p>
    <w:p w14:paraId="5034B4EF" w14:textId="77777777" w:rsidR="00FB0622" w:rsidRDefault="00FB0622" w:rsidP="00FB0622">
      <w:pPr>
        <w:pStyle w:val="ListBullet"/>
        <w:numPr>
          <w:ilvl w:val="1"/>
          <w:numId w:val="8"/>
        </w:numPr>
      </w:pPr>
      <w:hyperlink r:id="rId32" w:history="1">
        <w:r w:rsidRPr="00A134B9">
          <w:rPr>
            <w:rStyle w:val="Hyperlink"/>
          </w:rPr>
          <w:t>https://www.dli.mn.gov/sites/default/files/pdf/DLI_WESA_Brochure_Hmong.pdf</w:t>
        </w:r>
      </w:hyperlink>
    </w:p>
    <w:p w14:paraId="110E176F" w14:textId="77777777" w:rsidR="00FB0622" w:rsidRDefault="00FB0622" w:rsidP="00FB0622">
      <w:pPr>
        <w:pStyle w:val="ListBullet"/>
        <w:numPr>
          <w:ilvl w:val="1"/>
          <w:numId w:val="8"/>
        </w:numPr>
      </w:pPr>
      <w:r>
        <w:t>https://www.dli.mn.gov/sites/default/files/pdf/DLI_WESA_Brochure_Somali.pdf</w:t>
      </w:r>
    </w:p>
    <w:p w14:paraId="64A5B24C" w14:textId="77777777" w:rsidR="00FB0622" w:rsidRDefault="00FB0622" w:rsidP="00FB0622">
      <w:pPr>
        <w:pStyle w:val="ListBullet"/>
      </w:pPr>
      <w:r>
        <w:t>Did you know that you now qualify for pregnancy and parental leave regardless of the amount of time for which you’ve worked for your employer? You may take up to 12 weeks of unpaid leave during or following pregnancy, allowing you time to bond with your baby and get breast/</w:t>
      </w:r>
      <w:proofErr w:type="spellStart"/>
      <w:r>
        <w:t>chestfeeding</w:t>
      </w:r>
      <w:proofErr w:type="spellEnd"/>
      <w:r>
        <w:t xml:space="preserve"> off to a good start.</w:t>
      </w:r>
    </w:p>
    <w:p w14:paraId="43B5F78F" w14:textId="77777777" w:rsidR="00FB0622" w:rsidRDefault="00FB0622" w:rsidP="00FB0622">
      <w:pPr>
        <w:pStyle w:val="ListBullet"/>
        <w:numPr>
          <w:ilvl w:val="1"/>
          <w:numId w:val="7"/>
        </w:numPr>
      </w:pPr>
      <w:hyperlink r:id="rId33" w:history="1">
        <w:r w:rsidRPr="006B24DA">
          <w:rPr>
            <w:rStyle w:val="Hyperlink"/>
          </w:rPr>
          <w:t>Pregnancy and parental leave (https://www.dli.mn.gov/sites/default/files/pdf/parental_leave.pdf)</w:t>
        </w:r>
      </w:hyperlink>
    </w:p>
    <w:p w14:paraId="36E6FCA5" w14:textId="77777777" w:rsidR="00FB0622" w:rsidRDefault="00FB0622" w:rsidP="00FB0622">
      <w:pPr>
        <w:pStyle w:val="ListBullet"/>
      </w:pPr>
      <w:r>
        <w:t xml:space="preserve">Breastfeeding after returning to work can be challenging. Here are a few [Agency name] WIC tips to help you continue your breastfeeding journey while working. </w:t>
      </w:r>
    </w:p>
    <w:p w14:paraId="56771BA9" w14:textId="77777777" w:rsidR="00FB0622" w:rsidRDefault="00FB0622" w:rsidP="00FB0622">
      <w:pPr>
        <w:pStyle w:val="ListBullet"/>
        <w:numPr>
          <w:ilvl w:val="1"/>
          <w:numId w:val="8"/>
        </w:numPr>
      </w:pPr>
      <w:r>
        <w:t>Find a child-care provider who is supportive of breastfeeding.</w:t>
      </w:r>
    </w:p>
    <w:p w14:paraId="326CF471" w14:textId="77777777" w:rsidR="00FB0622" w:rsidRDefault="00FB0622" w:rsidP="00FB0622">
      <w:pPr>
        <w:pStyle w:val="ListBullet"/>
        <w:numPr>
          <w:ilvl w:val="1"/>
          <w:numId w:val="8"/>
        </w:numPr>
      </w:pPr>
      <w:r>
        <w:t xml:space="preserve">Breastfeed your baby right before you leave and as soon as possible once you get home. </w:t>
      </w:r>
    </w:p>
    <w:p w14:paraId="18EA68EC" w14:textId="77777777" w:rsidR="00FB0622" w:rsidRDefault="00FB0622" w:rsidP="00FB0622">
      <w:pPr>
        <w:pStyle w:val="ListBullet"/>
        <w:numPr>
          <w:ilvl w:val="1"/>
          <w:numId w:val="8"/>
        </w:numPr>
      </w:pPr>
      <w:r>
        <w:t xml:space="preserve">Breastfeed often when you are at home. </w:t>
      </w:r>
    </w:p>
    <w:p w14:paraId="73C7DF5A" w14:textId="77777777" w:rsidR="00FB0622" w:rsidRDefault="00FB0622" w:rsidP="00FB0622">
      <w:pPr>
        <w:pStyle w:val="ListBullet"/>
      </w:pPr>
      <w:r>
        <w:t xml:space="preserve">To the working, breastfeeding moms – what are tips that helped you continue breastfeeding your baby after going back to work? </w:t>
      </w:r>
    </w:p>
    <w:p w14:paraId="55D073AF" w14:textId="77777777" w:rsidR="00FB0622" w:rsidRDefault="00FB0622" w:rsidP="00FB0622">
      <w:pPr>
        <w:pStyle w:val="ListBullet"/>
      </w:pPr>
      <w:r>
        <w:t xml:space="preserve">Trying to figure out how you’ll continue breastfeeding after returning to work? The [agency name] WIC staff can help you understand your rights so you can advocate for yourself and your baby. </w:t>
      </w:r>
    </w:p>
    <w:p w14:paraId="38F2E14F" w14:textId="77777777" w:rsidR="00FB0622" w:rsidRDefault="00FB0622" w:rsidP="00FB0622">
      <w:pPr>
        <w:pStyle w:val="ListBullet"/>
      </w:pPr>
      <w:r>
        <w:t xml:space="preserve">Going back to work and planning to continue breastfeeding? Planning will help make it a smoother transition for you and your baby. Here are some resources to help: </w:t>
      </w:r>
    </w:p>
    <w:p w14:paraId="58BA5A48" w14:textId="77777777" w:rsidR="00FB0622" w:rsidRDefault="00FB0622" w:rsidP="00FB0622">
      <w:pPr>
        <w:pStyle w:val="ListBullet"/>
        <w:numPr>
          <w:ilvl w:val="1"/>
          <w:numId w:val="8"/>
        </w:numPr>
      </w:pPr>
      <w:hyperlink r:id="rId34">
        <w:r w:rsidRPr="27F8B6D9">
          <w:rPr>
            <w:rStyle w:val="Hyperlink"/>
          </w:rPr>
          <w:t>Going Back to Work</w:t>
        </w:r>
        <w:r w:rsidRPr="27F8B6D9">
          <w:rPr>
            <w:rStyle w:val="Hyperlink"/>
            <w:u w:val="none"/>
          </w:rPr>
          <w:t xml:space="preserve"> (https://wicbreastfeeding.fns.usda.gov/going-back-to-work)</w:t>
        </w:r>
      </w:hyperlink>
    </w:p>
    <w:p w14:paraId="00265A0C" w14:textId="77777777" w:rsidR="00FB0622" w:rsidRDefault="00FB0622" w:rsidP="00FB0622">
      <w:pPr>
        <w:pStyle w:val="ListBullet"/>
      </w:pPr>
      <w:r>
        <w:t xml:space="preserve">Here is the [agency name] WIC lactation room for our employees. Show us your workplace lactation room. What helped you continue breastfeeding after returning to work? </w:t>
      </w:r>
    </w:p>
    <w:p w14:paraId="5A592253" w14:textId="77777777" w:rsidR="00FB0622" w:rsidRDefault="00FB0622" w:rsidP="00FB0622">
      <w:pPr>
        <w:pStyle w:val="Heading3"/>
      </w:pPr>
      <w:r>
        <w:t>Information for Employers about supporting breastfeeding</w:t>
      </w:r>
    </w:p>
    <w:p w14:paraId="2886AB30" w14:textId="77777777" w:rsidR="00FB0622" w:rsidRDefault="00FB0622" w:rsidP="00FB0622">
      <w:pPr>
        <w:pStyle w:val="ListBullet"/>
      </w:pPr>
      <w:r>
        <w:t xml:space="preserve">Minnesota law now requires employers notify all employees of the right of pregnant and lactating employees when hired, when an employee makes an inquiry about or requests parental leave and in an employee handbook if one is provided. Here’s an example </w:t>
      </w:r>
      <w:hyperlink r:id="rId35" w:history="1">
        <w:r w:rsidRPr="006C70C4">
          <w:rPr>
            <w:rStyle w:val="Hyperlink"/>
          </w:rPr>
          <w:t xml:space="preserve">Nursing Mothers, Lactating Employees, and Pregnancy Accomodations employee notice </w:t>
        </w:r>
        <w:r w:rsidRPr="00A0010F">
          <w:rPr>
            <w:rStyle w:val="Hyperlink"/>
            <w:u w:val="none"/>
          </w:rPr>
          <w:t>(https://dli.mn.gov/sites/default/files/pdf/WESA_employee_notice.pdf)</w:t>
        </w:r>
      </w:hyperlink>
    </w:p>
    <w:p w14:paraId="51621AEA" w14:textId="77777777" w:rsidR="00FB0622" w:rsidRDefault="00FB0622" w:rsidP="00FB0622">
      <w:pPr>
        <w:pStyle w:val="ListBullet"/>
      </w:pPr>
      <w:r>
        <w:t>Employers play a huge role supporting moms’ breastfeeding goals! Here are industry-specific tips.</w:t>
      </w:r>
    </w:p>
    <w:p w14:paraId="3BAF71FA" w14:textId="77777777" w:rsidR="00FB0622" w:rsidRPr="003776ED" w:rsidRDefault="00FB0622" w:rsidP="00FB0622">
      <w:pPr>
        <w:pStyle w:val="ListBullet"/>
        <w:numPr>
          <w:ilvl w:val="1"/>
          <w:numId w:val="8"/>
        </w:numPr>
        <w:rPr>
          <w:rStyle w:val="Hyperlink"/>
        </w:rPr>
      </w:pPr>
      <w:hyperlink r:id="rId36">
        <w:r w:rsidRPr="27F8B6D9">
          <w:rPr>
            <w:rStyle w:val="Hyperlink"/>
          </w:rPr>
          <w:t xml:space="preserve">Lactation Break Time and Space All Industries </w:t>
        </w:r>
        <w:r w:rsidRPr="27F8B6D9">
          <w:rPr>
            <w:rStyle w:val="Hyperlink"/>
            <w:u w:val="none"/>
          </w:rPr>
          <w:t>(https://www.womenshealth.gov/supporting-nursing-moms-work/lactation-break-time-and-space-all-industries)</w:t>
        </w:r>
      </w:hyperlink>
    </w:p>
    <w:p w14:paraId="54B45E08" w14:textId="77777777" w:rsidR="00FB0622" w:rsidRDefault="00FB0622" w:rsidP="00FB0622">
      <w:pPr>
        <w:pStyle w:val="ListBullet"/>
      </w:pPr>
      <w:r>
        <w:t xml:space="preserve">What do you need to make a comfortable, functional lactation room for breastfeeding moms? The basics include a private room with an outlet, a comfortable chair and side table.  </w:t>
      </w:r>
      <w:r>
        <w:lastRenderedPageBreak/>
        <w:t xml:space="preserve">A sink to wash pump parts, paper towels to clean up spills, a mirror, and a fan are also helpful for pumping moms. </w:t>
      </w:r>
    </w:p>
    <w:p w14:paraId="26884D6C" w14:textId="77777777" w:rsidR="00FB0622" w:rsidRDefault="00FB0622" w:rsidP="00FB0622">
      <w:pPr>
        <w:pStyle w:val="ListBullet"/>
        <w:numPr>
          <w:ilvl w:val="1"/>
          <w:numId w:val="8"/>
        </w:numPr>
      </w:pPr>
      <w:r>
        <w:t>Do you own or manage a business? Here’s how you can support your breastfeeding employees who need to pump at work.</w:t>
      </w:r>
    </w:p>
    <w:p w14:paraId="074AFF79" w14:textId="0BAD2878" w:rsidR="00FB0622" w:rsidRPr="00FB0622" w:rsidRDefault="00FB0622" w:rsidP="00F87F0C">
      <w:pPr>
        <w:pStyle w:val="ListBullet"/>
      </w:pPr>
      <w:hyperlink r:id="rId37">
        <w:r w:rsidRPr="27F8B6D9">
          <w:rPr>
            <w:rStyle w:val="Hyperlink"/>
          </w:rPr>
          <w:t>Employers Supporting Lactation Employees</w:t>
        </w:r>
        <w:r w:rsidRPr="27F8B6D9">
          <w:rPr>
            <w:rStyle w:val="Hyperlink"/>
            <w:u w:val="none"/>
          </w:rPr>
          <w:t xml:space="preserve"> (https://youtu.be/al9EWUwLWQY)</w:t>
        </w:r>
      </w:hyperlink>
      <w:bookmarkEnd w:id="11"/>
    </w:p>
    <w:p w14:paraId="6D2D813D" w14:textId="7919252E" w:rsidR="001D1079" w:rsidRDefault="001D1079" w:rsidP="00941B4D">
      <w:pPr>
        <w:pStyle w:val="Heading3"/>
      </w:pPr>
      <w:bookmarkStart w:id="12" w:name="_Toc76108834"/>
      <w:r>
        <w:t>H</w:t>
      </w:r>
      <w:r w:rsidR="003C08D3">
        <w:t>ighlighting Cultural Communities</w:t>
      </w:r>
      <w:bookmarkEnd w:id="12"/>
    </w:p>
    <w:p w14:paraId="3C87D5D1" w14:textId="36FD00E6" w:rsidR="001D1079" w:rsidRDefault="00831E17" w:rsidP="00CC2171">
      <w:pPr>
        <w:pStyle w:val="ListBullet"/>
      </w:pPr>
      <w:r>
        <w:t>Breastfeeding rates dropped</w:t>
      </w:r>
      <w:r w:rsidR="004520CF">
        <w:t xml:space="preserve"> overall among WIC participants</w:t>
      </w:r>
      <w:r>
        <w:t xml:space="preserve"> during the COVID-19 pandemic, but Hmong WIC</w:t>
      </w:r>
      <w:r w:rsidR="00603AF6">
        <w:t xml:space="preserve"> participants have had the smallest losses during this time</w:t>
      </w:r>
      <w:r>
        <w:t>.</w:t>
      </w:r>
      <w:r w:rsidR="00CC2171">
        <w:t xml:space="preserve"> </w:t>
      </w:r>
      <w:r w:rsidR="00651FF1">
        <w:t>Watch as</w:t>
      </w:r>
      <w:r w:rsidR="00611717">
        <w:t xml:space="preserve"> mothers, partners and grandparents </w:t>
      </w:r>
      <w:r w:rsidR="00651FF1">
        <w:t>share their breastfeeding stories with the Hmong Breastfeeding Coalition</w:t>
      </w:r>
      <w:r w:rsidR="003C08D3">
        <w:t>.</w:t>
      </w:r>
      <w:r w:rsidR="00611717">
        <w:t xml:space="preserve"> </w:t>
      </w:r>
    </w:p>
    <w:p w14:paraId="42227B3B" w14:textId="1EE77509" w:rsidR="001D1079" w:rsidRDefault="00F87F0C" w:rsidP="003C08D3">
      <w:pPr>
        <w:pStyle w:val="ListBullet"/>
        <w:numPr>
          <w:ilvl w:val="1"/>
          <w:numId w:val="8"/>
        </w:numPr>
      </w:pPr>
      <w:hyperlink r:id="rId38" w:tooltip="Hmong Breastfeeding Coalition videos" w:history="1">
        <w:r w:rsidR="00684E42">
          <w:rPr>
            <w:rStyle w:val="Hyperlink"/>
          </w:rPr>
          <w:t>Hmong Breastfeeding Coalition</w:t>
        </w:r>
        <w:r w:rsidR="00684E42" w:rsidRPr="00CA78D4">
          <w:rPr>
            <w:rStyle w:val="Hyperlink"/>
            <w:u w:val="none"/>
          </w:rPr>
          <w:t xml:space="preserve"> (https://vimeo.com/showcase/7011058)</w:t>
        </w:r>
      </w:hyperlink>
      <w:r w:rsidR="003C08D3">
        <w:t xml:space="preserve"> </w:t>
      </w:r>
    </w:p>
    <w:p w14:paraId="0FD79414" w14:textId="77777777" w:rsidR="00E638A3" w:rsidRDefault="00E638A3" w:rsidP="00CA78D4">
      <w:pPr>
        <w:pStyle w:val="ListBullet"/>
      </w:pPr>
      <w:r>
        <w:t xml:space="preserve">“Since the dawn of time, Black mothers shared their magic with their babies through liquid gold: their breastmilk." </w:t>
      </w:r>
    </w:p>
    <w:p w14:paraId="164EEBB2" w14:textId="42538F76" w:rsidR="00875F76" w:rsidRDefault="00E638A3" w:rsidP="003776ED">
      <w:pPr>
        <w:pStyle w:val="ListBullet"/>
        <w:numPr>
          <w:ilvl w:val="0"/>
          <w:numId w:val="0"/>
        </w:numPr>
        <w:ind w:left="360"/>
      </w:pPr>
      <w:r>
        <w:t xml:space="preserve">That’s an excerpt from one of two beautiful stories </w:t>
      </w:r>
      <w:r w:rsidR="00875F76">
        <w:t>African American community members collaborated to create</w:t>
      </w:r>
      <w:r>
        <w:t xml:space="preserve">. “Liquid Gold” and “It Takes a Village” </w:t>
      </w:r>
      <w:r w:rsidR="00E37E0C">
        <w:t>are meant</w:t>
      </w:r>
      <w:r>
        <w:t xml:space="preserve"> </w:t>
      </w:r>
      <w:r w:rsidR="00875F76" w:rsidRPr="00875F76">
        <w:t>to uplift and empower Black women to breastfeed their babies</w:t>
      </w:r>
      <w:r w:rsidR="00875F76">
        <w:t>.</w:t>
      </w:r>
      <w:r w:rsidR="009525D0">
        <w:t xml:space="preserve"> Download and read the books:</w:t>
      </w:r>
    </w:p>
    <w:p w14:paraId="2B5C9666" w14:textId="53B7823B" w:rsidR="00875F76" w:rsidRDefault="00F87F0C" w:rsidP="003776ED">
      <w:pPr>
        <w:pStyle w:val="ListBullet"/>
        <w:numPr>
          <w:ilvl w:val="1"/>
          <w:numId w:val="8"/>
        </w:numPr>
      </w:pPr>
      <w:hyperlink r:id="rId39" w:history="1">
        <w:r w:rsidR="00875F76" w:rsidRPr="00875F76">
          <w:rPr>
            <w:rStyle w:val="Hyperlink"/>
          </w:rPr>
          <w:t>Strong Black Babies (https://www.strongblackbabies.org/)</w:t>
        </w:r>
      </w:hyperlink>
    </w:p>
    <w:p w14:paraId="3081A786" w14:textId="76836F95" w:rsidR="00CA78D4" w:rsidRDefault="00052028" w:rsidP="00CA78D4">
      <w:pPr>
        <w:pStyle w:val="ListBullet"/>
      </w:pPr>
      <w:r>
        <w:t xml:space="preserve">Considering breastfeeding and need inspiration or moral support? </w:t>
      </w:r>
      <w:r w:rsidR="000A381B">
        <w:t>Watch as mothers and health care providers in the African American community share their breastfeeding journeys.</w:t>
      </w:r>
    </w:p>
    <w:p w14:paraId="58B58C37" w14:textId="03DE75D6" w:rsidR="00CA78D4" w:rsidRPr="00450A95" w:rsidRDefault="00F87F0C" w:rsidP="00CA78D4">
      <w:pPr>
        <w:pStyle w:val="ListBullet"/>
        <w:numPr>
          <w:ilvl w:val="1"/>
          <w:numId w:val="8"/>
        </w:numPr>
        <w:rPr>
          <w:rStyle w:val="Hyperlink"/>
          <w:color w:val="auto"/>
          <w:u w:val="none"/>
        </w:rPr>
      </w:pPr>
      <w:hyperlink r:id="rId40" w:tooltip="Chocolate Milk video series" w:history="1">
        <w:r w:rsidR="00CA78D4">
          <w:rPr>
            <w:rStyle w:val="Hyperlink"/>
          </w:rPr>
          <w:t>Chocolate Milk</w:t>
        </w:r>
        <w:r w:rsidR="00CA78D4" w:rsidRPr="00CA78D4">
          <w:rPr>
            <w:rStyle w:val="Hyperlink"/>
            <w:u w:val="none"/>
          </w:rPr>
          <w:t xml:space="preserve"> (http://www.chocolatemilkdoc.com/series)</w:t>
        </w:r>
      </w:hyperlink>
    </w:p>
    <w:p w14:paraId="085B391C" w14:textId="5E30EF65" w:rsidR="009A14D4" w:rsidRDefault="009A14D4" w:rsidP="009A14D4">
      <w:pPr>
        <w:pStyle w:val="ListBullet"/>
      </w:pPr>
      <w:r>
        <w:t xml:space="preserve">Breastfeeding initiation rates among </w:t>
      </w:r>
      <w:r w:rsidR="001A7CDB">
        <w:t xml:space="preserve">Black WIC Families </w:t>
      </w:r>
      <w:r w:rsidR="00B92C0C">
        <w:t xml:space="preserve">dropped </w:t>
      </w:r>
      <w:r w:rsidR="00547F23">
        <w:t>in the last two years.</w:t>
      </w:r>
      <w:r w:rsidR="001A7CDB">
        <w:t xml:space="preserve"> </w:t>
      </w:r>
      <w:r w:rsidR="00913393">
        <w:t xml:space="preserve">If you need resources or encouragement, reach out to [agency name] WIC for help. The Minnesota Breastfeeding Coalition also has resources for the African American community: </w:t>
      </w:r>
    </w:p>
    <w:p w14:paraId="5058B14A" w14:textId="0D69092E" w:rsidR="00913393" w:rsidRPr="00450A95" w:rsidRDefault="00F87F0C" w:rsidP="00913393">
      <w:pPr>
        <w:pStyle w:val="ListBullet"/>
        <w:numPr>
          <w:ilvl w:val="1"/>
          <w:numId w:val="8"/>
        </w:numPr>
      </w:pPr>
      <w:hyperlink r:id="rId41" w:history="1">
        <w:r w:rsidR="00E638A3" w:rsidRPr="003776ED">
          <w:rPr>
            <w:rStyle w:val="Hyperlink"/>
          </w:rPr>
          <w:t>Minnesota Breastfeeding Coalition African American Community (https://www.mnbreastfeedingcoalition.org/african-american-community)</w:t>
        </w:r>
      </w:hyperlink>
    </w:p>
    <w:p w14:paraId="544B80A1" w14:textId="1BE59133" w:rsidR="00A37198" w:rsidRDefault="003411EB" w:rsidP="00A37198">
      <w:pPr>
        <w:pStyle w:val="ListBullet"/>
      </w:pPr>
      <w:r>
        <w:t>“</w:t>
      </w:r>
      <w:r w:rsidR="00482461">
        <w:t>Breastfeeding is the first preventative act we can do for our babies and mothers.</w:t>
      </w:r>
      <w:r>
        <w:t xml:space="preserve">” Watch the National First Food Racial Equity Cohort address removing barriers to breastfeeding for women of color. </w:t>
      </w:r>
    </w:p>
    <w:p w14:paraId="1BFBE985" w14:textId="24820187" w:rsidR="00A37198" w:rsidRDefault="00F87F0C" w:rsidP="00A37198">
      <w:pPr>
        <w:pStyle w:val="ListBullet"/>
        <w:numPr>
          <w:ilvl w:val="1"/>
          <w:numId w:val="8"/>
        </w:numPr>
      </w:pPr>
      <w:hyperlink r:id="rId42" w:tooltip="First Food video" w:history="1">
        <w:r w:rsidR="00A37198">
          <w:rPr>
            <w:rStyle w:val="Hyperlink"/>
          </w:rPr>
          <w:t>First Food Cohort (https://youtu.be/sNWCND-q7jE)</w:t>
        </w:r>
      </w:hyperlink>
      <w:r w:rsidR="00A37198">
        <w:t xml:space="preserve"> </w:t>
      </w:r>
    </w:p>
    <w:p w14:paraId="3D796271" w14:textId="1CFFA834" w:rsidR="006A73F4" w:rsidRDefault="00D77782" w:rsidP="006A73F4">
      <w:pPr>
        <w:pStyle w:val="ListBullet"/>
      </w:pPr>
      <w:r>
        <w:t>Breastfeeding parents need a strong support system and encouragement. There are local groups that can help</w:t>
      </w:r>
      <w:r w:rsidR="00735357">
        <w:t xml:space="preserve"> Indigenous WIC families</w:t>
      </w:r>
      <w:r>
        <w:t xml:space="preserve">: </w:t>
      </w:r>
    </w:p>
    <w:p w14:paraId="247C310E" w14:textId="7B995CA5" w:rsidR="00D77782" w:rsidRDefault="00F87F0C" w:rsidP="00D77782">
      <w:pPr>
        <w:pStyle w:val="ListBullet"/>
        <w:numPr>
          <w:ilvl w:val="1"/>
          <w:numId w:val="8"/>
        </w:numPr>
      </w:pPr>
      <w:hyperlink r:id="rId43" w:history="1">
        <w:r w:rsidR="00FD02AE" w:rsidRPr="00FD02AE">
          <w:rPr>
            <w:rStyle w:val="Hyperlink"/>
          </w:rPr>
          <w:t>Indigenous Perinatal and Lactation Support Circle - Nitamising Gimashkikinaan (https://www.facebook.com/groups/nitamising.gimashkikinaan)</w:t>
        </w:r>
      </w:hyperlink>
      <w:r w:rsidR="00FD02AE">
        <w:t xml:space="preserve"> </w:t>
      </w:r>
    </w:p>
    <w:p w14:paraId="6FF8F1AC" w14:textId="3F7ACDCA" w:rsidR="00127BE3" w:rsidRPr="006C010B" w:rsidRDefault="00F87F0C" w:rsidP="00450A95">
      <w:pPr>
        <w:pStyle w:val="ListBullet"/>
        <w:numPr>
          <w:ilvl w:val="1"/>
          <w:numId w:val="8"/>
        </w:numPr>
      </w:pPr>
      <w:hyperlink r:id="rId44" w:history="1">
        <w:r w:rsidR="006C010B" w:rsidRPr="006C010B">
          <w:rPr>
            <w:rStyle w:val="Hyperlink"/>
          </w:rPr>
          <w:t>Mewinzha Ondaadiziike Wiigaming (https://www.facebook.com/Mewinzha)</w:t>
        </w:r>
      </w:hyperlink>
    </w:p>
    <w:p w14:paraId="2A815749" w14:textId="242E8B4E" w:rsidR="00B557C3" w:rsidRDefault="005835F4" w:rsidP="00B557C3">
      <w:pPr>
        <w:pStyle w:val="ListBullet"/>
      </w:pPr>
      <w:r>
        <w:lastRenderedPageBreak/>
        <w:t xml:space="preserve">[Agency name] WIC has peer breastfeeding counselors </w:t>
      </w:r>
      <w:r w:rsidR="008E223A">
        <w:t xml:space="preserve">who are ready to connect with you and provide information and support as you breastfeed your baby. WIC recruits peer counselors from the communities they serve. </w:t>
      </w:r>
    </w:p>
    <w:p w14:paraId="7BE0661F" w14:textId="0688A716" w:rsidR="007771E0" w:rsidRDefault="00F87F0C" w:rsidP="003776ED">
      <w:pPr>
        <w:pStyle w:val="ListBullet"/>
        <w:numPr>
          <w:ilvl w:val="1"/>
          <w:numId w:val="8"/>
        </w:numPr>
      </w:pPr>
      <w:hyperlink r:id="rId45" w:history="1">
        <w:r w:rsidR="00E25073">
          <w:rPr>
            <w:rStyle w:val="Hyperlink"/>
          </w:rPr>
          <w:t>Breastfeeding &amp; You - MN WIC Program (https://www.health.state.mn.us/people/wic/bf/index.html)</w:t>
        </w:r>
      </w:hyperlink>
    </w:p>
    <w:p w14:paraId="335353D0" w14:textId="17C68179" w:rsidR="00824AA4" w:rsidRDefault="00824AA4" w:rsidP="00941B4D">
      <w:pPr>
        <w:pStyle w:val="Heading3"/>
      </w:pPr>
      <w:bookmarkStart w:id="13" w:name="_Toc76108835"/>
      <w:r>
        <w:t>Milk Supply/Hunger and Satiety Cues</w:t>
      </w:r>
      <w:bookmarkEnd w:id="13"/>
    </w:p>
    <w:p w14:paraId="1EC315DA" w14:textId="35439A57" w:rsidR="00824AA4" w:rsidRDefault="00824AA4" w:rsidP="00824AA4">
      <w:pPr>
        <w:pStyle w:val="ListBullet"/>
      </w:pPr>
      <w:r>
        <w:t xml:space="preserve">Do you have questions about your milk supply? </w:t>
      </w:r>
      <w:r w:rsidR="001C331B">
        <w:t xml:space="preserve">[Agency name] WIC </w:t>
      </w:r>
      <w:r>
        <w:t xml:space="preserve">breastfeeding support staff </w:t>
      </w:r>
      <w:r w:rsidR="00547DA4">
        <w:t>can give you tips to know that your baby is getting enough milk!</w:t>
      </w:r>
      <w:r w:rsidR="006E355A">
        <w:t xml:space="preserve"> </w:t>
      </w:r>
    </w:p>
    <w:p w14:paraId="3D2A0404" w14:textId="0C5A5C74" w:rsidR="00547DA4" w:rsidRDefault="00547DA4" w:rsidP="00824AA4">
      <w:pPr>
        <w:pStyle w:val="ListBullet"/>
      </w:pPr>
      <w:r>
        <w:t>Babies’ tummies are tiny! Did you know that a newborn’s stomach is only about the size of a grape?</w:t>
      </w:r>
      <w:r w:rsidR="007C15B9">
        <w:t xml:space="preserve"> </w:t>
      </w:r>
      <w:r w:rsidR="006E355A">
        <w:t xml:space="preserve">[Agency name] WIC has resources to help breastfeeding moms know when their baby is full. This information can help moms successfully meet their breastfeeding goals. </w:t>
      </w:r>
    </w:p>
    <w:p w14:paraId="0FE8F3A9" w14:textId="6D5358B2" w:rsidR="00547DA4" w:rsidRDefault="00215AFC" w:rsidP="00824AA4">
      <w:pPr>
        <w:pStyle w:val="ListBullet"/>
      </w:pPr>
      <w:r>
        <w:t>Is your baby drinking more than you’re pumping when you’re away? Make sure your baby’s care providers are practicing paced bottle feeding</w:t>
      </w:r>
      <w:r w:rsidR="00C10EA2">
        <w:t>, so your baby is drinking exactly how much they need</w:t>
      </w:r>
      <w:r>
        <w:t>. This video can help start the conversation.</w:t>
      </w:r>
    </w:p>
    <w:p w14:paraId="76D84493" w14:textId="317E8672" w:rsidR="00824AA4" w:rsidRPr="00547DA4" w:rsidRDefault="00F87F0C" w:rsidP="00547DA4">
      <w:pPr>
        <w:pStyle w:val="ListBullet"/>
        <w:numPr>
          <w:ilvl w:val="1"/>
          <w:numId w:val="8"/>
        </w:numPr>
        <w:rPr>
          <w:rStyle w:val="Hyperlink"/>
          <w:color w:val="auto"/>
          <w:u w:val="none"/>
        </w:rPr>
      </w:pPr>
      <w:hyperlink r:id="rId46" w:tooltip="Paced Bottle Feeding" w:history="1">
        <w:r w:rsidR="001214D9" w:rsidRPr="00A02AC4">
          <w:rPr>
            <w:rStyle w:val="Hyperlink"/>
          </w:rPr>
          <w:t>Paced Bottle Feeding</w:t>
        </w:r>
        <w:r w:rsidR="001214D9" w:rsidRPr="001214D9">
          <w:rPr>
            <w:rStyle w:val="Hyperlink"/>
            <w:u w:val="none"/>
          </w:rPr>
          <w:t xml:space="preserve"> (https://www.youtube.com/watch?v=OGPm5SpLxXY)</w:t>
        </w:r>
      </w:hyperlink>
    </w:p>
    <w:p w14:paraId="616D09AB" w14:textId="54133560" w:rsidR="00547DA4" w:rsidRDefault="00D57DB6" w:rsidP="0090524C">
      <w:pPr>
        <w:pStyle w:val="ListBullet"/>
      </w:pPr>
      <w:r>
        <w:t xml:space="preserve">Am I making enough milk? Is my baby breastfeeding long enough? How can I increase my supply? These are questions most breastfeeding </w:t>
      </w:r>
      <w:r w:rsidR="00DF180A">
        <w:t xml:space="preserve">parents </w:t>
      </w:r>
      <w:r>
        <w:t>ask themselves. We’re here to help. Find more tips</w:t>
      </w:r>
      <w:r w:rsidR="00E63C3D">
        <w:t xml:space="preserve"> here or contact </w:t>
      </w:r>
      <w:r w:rsidR="006B4D19">
        <w:t>[agency name] WIC</w:t>
      </w:r>
      <w:r>
        <w:t xml:space="preserve">: </w:t>
      </w:r>
    </w:p>
    <w:p w14:paraId="380656F8" w14:textId="478C9390" w:rsidR="0090524C" w:rsidRPr="0090524C" w:rsidRDefault="00F87F0C" w:rsidP="0090524C">
      <w:pPr>
        <w:pStyle w:val="ListBullet"/>
        <w:numPr>
          <w:ilvl w:val="1"/>
          <w:numId w:val="8"/>
        </w:numPr>
        <w:rPr>
          <w:rStyle w:val="Hyperlink"/>
          <w:color w:val="auto"/>
          <w:u w:val="none"/>
        </w:rPr>
      </w:pPr>
      <w:hyperlink r:id="rId47" w:tooltip="Increasing Your Milk Supply" w:history="1">
        <w:r w:rsidR="0090524C">
          <w:rPr>
            <w:rStyle w:val="Hyperlink"/>
          </w:rPr>
          <w:t>Increasing Your Milk Supply</w:t>
        </w:r>
        <w:r w:rsidR="0090524C" w:rsidRPr="0090524C">
          <w:rPr>
            <w:rStyle w:val="Hyperlink"/>
            <w:u w:val="none"/>
          </w:rPr>
          <w:t xml:space="preserve"> (https://wicbreastfeeding.fns.usda.gov/low-milk-supply)</w:t>
        </w:r>
      </w:hyperlink>
    </w:p>
    <w:p w14:paraId="2F18DF8E" w14:textId="5804FA54" w:rsidR="00547DA4" w:rsidRDefault="00163228" w:rsidP="00547DA4">
      <w:pPr>
        <w:pStyle w:val="ListBullet"/>
      </w:pPr>
      <w:r>
        <w:t>They may be as subtle a gentle nudge with their hand or as obvious as a loud cry, but your baby uses cues while feeding. [Agency name] WIC can help you identify those cues and give you peace of mind knowing when your baby is getting enough breast milk.</w:t>
      </w:r>
      <w:r w:rsidR="00547DA4">
        <w:t>:</w:t>
      </w:r>
    </w:p>
    <w:p w14:paraId="68451CC8" w14:textId="77777777" w:rsidR="00547DA4" w:rsidRDefault="001214D9" w:rsidP="00547DA4">
      <w:pPr>
        <w:pStyle w:val="ListBullet"/>
        <w:numPr>
          <w:ilvl w:val="1"/>
          <w:numId w:val="8"/>
        </w:numPr>
      </w:pPr>
      <w:r>
        <w:t xml:space="preserve">Baby Behavior Video: </w:t>
      </w:r>
      <w:hyperlink r:id="rId48" w:tooltip="Baby Behavior - Is my baby full?" w:history="1">
        <w:r>
          <w:rPr>
            <w:rStyle w:val="Hyperlink"/>
          </w:rPr>
          <w:t>Is my baby full?</w:t>
        </w:r>
        <w:r w:rsidRPr="001214D9">
          <w:rPr>
            <w:rStyle w:val="Hyperlink"/>
            <w:u w:val="none"/>
          </w:rPr>
          <w:t xml:space="preserve"> (https://www.youtube.com/watch?v=1ALUXZf8q3o&amp;list=PLuBcbwDEv8PyrLucsc1UO6Xud0Buvr6rl&amp;index=2)</w:t>
        </w:r>
      </w:hyperlink>
    </w:p>
    <w:p w14:paraId="3E6E0876" w14:textId="317CDF2A" w:rsidR="00547DA4" w:rsidRDefault="00547DA4" w:rsidP="00941B4D">
      <w:pPr>
        <w:pStyle w:val="Heading3"/>
      </w:pPr>
      <w:bookmarkStart w:id="14" w:name="_Toc76108836"/>
      <w:r>
        <w:t>Laidback Breastfeeding</w:t>
      </w:r>
      <w:bookmarkEnd w:id="14"/>
    </w:p>
    <w:p w14:paraId="6A79170C" w14:textId="7154FA0F" w:rsidR="00547DA4" w:rsidRDefault="00236C9C" w:rsidP="00547DA4">
      <w:pPr>
        <w:pStyle w:val="ListBullet"/>
        <w:spacing w:before="240"/>
      </w:pPr>
      <w:r>
        <w:t xml:space="preserve">Does your baby need a better latch? Are you uncomfortable while breastfeeding? </w:t>
      </w:r>
      <w:r w:rsidR="00846B3F">
        <w:t>Trying different positions can make a huge difference</w:t>
      </w:r>
      <w:r>
        <w:t xml:space="preserve"> when feeding your baby</w:t>
      </w:r>
      <w:r w:rsidR="00846B3F">
        <w:t>.</w:t>
      </w:r>
      <w:r w:rsidR="002A40FB">
        <w:t xml:space="preserve"> </w:t>
      </w:r>
      <w:r w:rsidR="00547DA4">
        <w:t>Laidback breastfeeding is a natural way to help your baby get a good latch and prevent sore breasts.</w:t>
      </w:r>
      <w:r w:rsidR="00846B3F">
        <w:t xml:space="preserve"> </w:t>
      </w:r>
      <w:r w:rsidR="00C3489F">
        <w:t xml:space="preserve">Watch to </w:t>
      </w:r>
      <w:r w:rsidR="004A24A6">
        <w:t>learn some tips</w:t>
      </w:r>
      <w:r w:rsidR="00C3489F">
        <w:t xml:space="preserve">: </w:t>
      </w:r>
    </w:p>
    <w:p w14:paraId="011AE732" w14:textId="77777777" w:rsidR="00E77737" w:rsidRDefault="00F87F0C" w:rsidP="00E77737">
      <w:pPr>
        <w:pStyle w:val="ListBullet"/>
        <w:numPr>
          <w:ilvl w:val="2"/>
          <w:numId w:val="8"/>
        </w:numPr>
        <w:spacing w:before="240"/>
        <w:rPr>
          <w:rStyle w:val="Hyperlink"/>
          <w:color w:val="auto"/>
          <w:u w:val="none"/>
        </w:rPr>
      </w:pPr>
      <w:hyperlink r:id="rId49" w:tooltip="Laidback Breastfeeding" w:history="1">
        <w:r w:rsidR="001214D9">
          <w:rPr>
            <w:rStyle w:val="Hyperlink"/>
          </w:rPr>
          <w:t xml:space="preserve">Introduction to Laid Back Breastfeeding (Biological Nurturing) </w:t>
        </w:r>
        <w:r w:rsidR="001214D9" w:rsidRPr="001214D9">
          <w:rPr>
            <w:rStyle w:val="Hyperlink"/>
            <w:u w:val="none"/>
          </w:rPr>
          <w:t>(https://www.youtube.com/watch?v=PKoEnqrSkvs&amp;t=87s)</w:t>
        </w:r>
      </w:hyperlink>
    </w:p>
    <w:p w14:paraId="0024159A" w14:textId="3622CA01" w:rsidR="00E77737" w:rsidRPr="00941B4D" w:rsidRDefault="00E77737" w:rsidP="00941B4D">
      <w:pPr>
        <w:pStyle w:val="Heading3"/>
        <w:rPr>
          <w:rStyle w:val="Hyperlink"/>
          <w:color w:val="003865" w:themeColor="accent1"/>
          <w:u w:val="none"/>
        </w:rPr>
      </w:pPr>
      <w:bookmarkStart w:id="15" w:name="_Toc76108837"/>
      <w:r w:rsidRPr="00941B4D">
        <w:rPr>
          <w:rStyle w:val="Hyperlink"/>
          <w:color w:val="003865" w:themeColor="accent1"/>
          <w:u w:val="none"/>
        </w:rPr>
        <w:lastRenderedPageBreak/>
        <w:t>Breastfeeding Peer Program</w:t>
      </w:r>
      <w:bookmarkEnd w:id="15"/>
    </w:p>
    <w:p w14:paraId="035D5D69" w14:textId="7D015AA3" w:rsidR="00E77737" w:rsidRDefault="00E77737" w:rsidP="00E77737">
      <w:pPr>
        <w:pStyle w:val="ListBullet"/>
      </w:pPr>
      <w:r>
        <w:t>Looking for support or help with breastfeeding? Our #MNWIC Breastfeeding Peer Counselors are here for you.</w:t>
      </w:r>
      <w:r w:rsidR="004A24A6">
        <w:t xml:space="preserve"> Find a program near you: </w:t>
      </w:r>
    </w:p>
    <w:p w14:paraId="2FD5476B" w14:textId="7B9A1C70" w:rsidR="00E77737" w:rsidRPr="00450A95" w:rsidRDefault="00F87F0C" w:rsidP="00E77737">
      <w:pPr>
        <w:pStyle w:val="ListBullet"/>
        <w:numPr>
          <w:ilvl w:val="1"/>
          <w:numId w:val="8"/>
        </w:numPr>
        <w:rPr>
          <w:rStyle w:val="Hyperlink"/>
          <w:color w:val="auto"/>
          <w:u w:val="none"/>
        </w:rPr>
      </w:pPr>
      <w:hyperlink r:id="rId50" w:tooltip="Map of breastfeeding peer programs" w:history="1">
        <w:r w:rsidR="001214D9">
          <w:rPr>
            <w:rStyle w:val="Hyperlink"/>
          </w:rPr>
          <w:t>Map of Peer Programs</w:t>
        </w:r>
        <w:r w:rsidR="001214D9" w:rsidRPr="001214D9">
          <w:rPr>
            <w:rStyle w:val="Hyperlink"/>
            <w:u w:val="none"/>
          </w:rPr>
          <w:t xml:space="preserve"> (http://www.health.state.mn.us/people/wic/bf/peermap.html)</w:t>
        </w:r>
      </w:hyperlink>
    </w:p>
    <w:p w14:paraId="2F1103EB" w14:textId="7FF384FA" w:rsidR="00C20E1B" w:rsidRDefault="00A45471" w:rsidP="00C20E1B">
      <w:pPr>
        <w:pStyle w:val="ListBullet"/>
        <w:rPr>
          <w:rStyle w:val="Hyperlink"/>
          <w:color w:val="auto"/>
          <w:u w:val="none"/>
        </w:rPr>
      </w:pPr>
      <w:r>
        <w:rPr>
          <w:rStyle w:val="Hyperlink"/>
          <w:color w:val="auto"/>
          <w:u w:val="none"/>
        </w:rPr>
        <w:t xml:space="preserve">[Agency name] WIC peer breastfeeding counselors are </w:t>
      </w:r>
      <w:r w:rsidR="00E25073">
        <w:rPr>
          <w:rStyle w:val="Hyperlink"/>
          <w:color w:val="auto"/>
          <w:u w:val="none"/>
        </w:rPr>
        <w:t xml:space="preserve">parents </w:t>
      </w:r>
      <w:r>
        <w:rPr>
          <w:rStyle w:val="Hyperlink"/>
          <w:color w:val="auto"/>
          <w:u w:val="none"/>
        </w:rPr>
        <w:t xml:space="preserve">with personal breastfeeding experience </w:t>
      </w:r>
      <w:r w:rsidR="006F5E2C">
        <w:rPr>
          <w:rStyle w:val="Hyperlink"/>
          <w:color w:val="auto"/>
          <w:u w:val="none"/>
        </w:rPr>
        <w:t>who</w:t>
      </w:r>
      <w:r>
        <w:rPr>
          <w:rStyle w:val="Hyperlink"/>
          <w:color w:val="auto"/>
          <w:u w:val="none"/>
        </w:rPr>
        <w:t xml:space="preserve"> can </w:t>
      </w:r>
      <w:r w:rsidR="008572AE">
        <w:rPr>
          <w:rStyle w:val="Hyperlink"/>
          <w:color w:val="auto"/>
          <w:u w:val="none"/>
        </w:rPr>
        <w:t>share valuable advice</w:t>
      </w:r>
      <w:r>
        <w:rPr>
          <w:rStyle w:val="Hyperlink"/>
          <w:color w:val="auto"/>
          <w:u w:val="none"/>
        </w:rPr>
        <w:t xml:space="preserve">. </w:t>
      </w:r>
      <w:r w:rsidR="00321920">
        <w:rPr>
          <w:rStyle w:val="Hyperlink"/>
          <w:color w:val="auto"/>
          <w:u w:val="none"/>
        </w:rPr>
        <w:t>Their goal is to help you reach your personal breastfeeding goals.</w:t>
      </w:r>
    </w:p>
    <w:p w14:paraId="7AA1D371" w14:textId="01E7EBB8" w:rsidR="006F5E2C" w:rsidRDefault="00F87F0C" w:rsidP="006F5E2C">
      <w:pPr>
        <w:pStyle w:val="ListBullet"/>
        <w:numPr>
          <w:ilvl w:val="1"/>
          <w:numId w:val="8"/>
        </w:numPr>
      </w:pPr>
      <w:hyperlink r:id="rId51" w:history="1">
        <w:r w:rsidR="00E25073">
          <w:rPr>
            <w:rStyle w:val="Hyperlink"/>
          </w:rPr>
          <w:t xml:space="preserve">Breastfeeding &amp; You - MN WIC Program </w:t>
        </w:r>
        <w:r w:rsidR="00E25073" w:rsidRPr="003776ED">
          <w:rPr>
            <w:rStyle w:val="Hyperlink"/>
            <w:u w:val="none"/>
          </w:rPr>
          <w:t>(https://www.health.state.mn.us/people/wic/bf/index.html)</w:t>
        </w:r>
      </w:hyperlink>
    </w:p>
    <w:p w14:paraId="3CFABFEE" w14:textId="64906D73" w:rsidR="006F5E2C" w:rsidRDefault="006F5E2C" w:rsidP="00C20E1B">
      <w:pPr>
        <w:pStyle w:val="ListBullet"/>
        <w:rPr>
          <w:rStyle w:val="Hyperlink"/>
          <w:color w:val="auto"/>
          <w:u w:val="none"/>
        </w:rPr>
      </w:pPr>
      <w:r>
        <w:rPr>
          <w:rStyle w:val="Hyperlink"/>
          <w:color w:val="auto"/>
          <w:u w:val="none"/>
        </w:rPr>
        <w:t xml:space="preserve">Meet our peer breastfeeding counselors! Promoting and supporting breastfeeding is a #MNWIC priority and peer breastfeeding counselors play a key role. Learn more: </w:t>
      </w:r>
    </w:p>
    <w:p w14:paraId="59AEFFC9" w14:textId="4E4FBC78" w:rsidR="006F5E2C" w:rsidRDefault="00F87F0C" w:rsidP="006F5E2C">
      <w:pPr>
        <w:pStyle w:val="ListBullet"/>
        <w:numPr>
          <w:ilvl w:val="1"/>
          <w:numId w:val="8"/>
        </w:numPr>
      </w:pPr>
      <w:hyperlink r:id="rId52" w:history="1">
        <w:r w:rsidR="00E25073">
          <w:rPr>
            <w:rStyle w:val="Hyperlink"/>
          </w:rPr>
          <w:t xml:space="preserve">Breastfeeding &amp; You - MN WIC Program </w:t>
        </w:r>
        <w:r w:rsidR="00E25073" w:rsidRPr="003776ED">
          <w:rPr>
            <w:rStyle w:val="Hyperlink"/>
            <w:u w:val="none"/>
          </w:rPr>
          <w:t>(https://www.health.state.mn.us/people/wic/bf/index.html)</w:t>
        </w:r>
      </w:hyperlink>
    </w:p>
    <w:p w14:paraId="13C3CD7D" w14:textId="2124A930" w:rsidR="006F5E2C" w:rsidRDefault="00F2159C" w:rsidP="00C20E1B">
      <w:pPr>
        <w:pStyle w:val="ListBullet"/>
        <w:rPr>
          <w:rStyle w:val="Hyperlink"/>
          <w:color w:val="auto"/>
          <w:u w:val="none"/>
        </w:rPr>
      </w:pPr>
      <w:r>
        <w:rPr>
          <w:rStyle w:val="Hyperlink"/>
          <w:color w:val="auto"/>
          <w:u w:val="none"/>
        </w:rPr>
        <w:t xml:space="preserve">The </w:t>
      </w:r>
      <w:r w:rsidR="00703F5E">
        <w:rPr>
          <w:rStyle w:val="Hyperlink"/>
          <w:color w:val="auto"/>
          <w:u w:val="none"/>
        </w:rPr>
        <w:t>#MNWIC Peer Breastfeeding Support Program</w:t>
      </w:r>
      <w:r w:rsidR="004517BC">
        <w:rPr>
          <w:rStyle w:val="Hyperlink"/>
          <w:color w:val="auto"/>
          <w:u w:val="none"/>
        </w:rPr>
        <w:t xml:space="preserve"> </w:t>
      </w:r>
      <w:r>
        <w:rPr>
          <w:rStyle w:val="Hyperlink"/>
          <w:color w:val="auto"/>
          <w:u w:val="none"/>
        </w:rPr>
        <w:t xml:space="preserve">expanded this year and can help </w:t>
      </w:r>
      <w:r w:rsidR="0022407F">
        <w:rPr>
          <w:rStyle w:val="Hyperlink"/>
          <w:color w:val="auto"/>
          <w:u w:val="none"/>
        </w:rPr>
        <w:t xml:space="preserve">15 percent more families statewide. </w:t>
      </w:r>
      <w:r w:rsidR="004517BC">
        <w:rPr>
          <w:rStyle w:val="Hyperlink"/>
          <w:color w:val="auto"/>
          <w:u w:val="none"/>
        </w:rPr>
        <w:t>The expansion allows</w:t>
      </w:r>
      <w:r w:rsidR="0022407F">
        <w:rPr>
          <w:rStyle w:val="Hyperlink"/>
          <w:color w:val="auto"/>
          <w:u w:val="none"/>
        </w:rPr>
        <w:t xml:space="preserve"> existing agency peer programs to serve a higher percentage of families. Find a peer program: </w:t>
      </w:r>
    </w:p>
    <w:p w14:paraId="72A08168" w14:textId="0BD6C3AF" w:rsidR="0022407F" w:rsidRPr="0065764E" w:rsidRDefault="00F87F0C" w:rsidP="0022407F">
      <w:pPr>
        <w:pStyle w:val="ListBullet"/>
        <w:numPr>
          <w:ilvl w:val="1"/>
          <w:numId w:val="8"/>
        </w:numPr>
        <w:rPr>
          <w:rStyle w:val="Hyperlink"/>
          <w:color w:val="auto"/>
          <w:u w:val="none"/>
        </w:rPr>
      </w:pPr>
      <w:hyperlink r:id="rId53" w:tooltip="Map of breastfeeding peer programs" w:history="1">
        <w:r w:rsidR="0022407F">
          <w:rPr>
            <w:rStyle w:val="Hyperlink"/>
          </w:rPr>
          <w:t>Map of Peer Programs</w:t>
        </w:r>
        <w:r w:rsidR="0022407F" w:rsidRPr="001214D9">
          <w:rPr>
            <w:rStyle w:val="Hyperlink"/>
            <w:u w:val="none"/>
          </w:rPr>
          <w:t xml:space="preserve"> (http://www.health.state.mn.us/people/wic/bf/peermap.html)</w:t>
        </w:r>
      </w:hyperlink>
    </w:p>
    <w:p w14:paraId="34F74AA7" w14:textId="77777777" w:rsidR="0022407F" w:rsidRDefault="0022407F" w:rsidP="00450A95">
      <w:pPr>
        <w:pStyle w:val="ListBullet"/>
        <w:numPr>
          <w:ilvl w:val="0"/>
          <w:numId w:val="0"/>
        </w:numPr>
        <w:ind w:left="360"/>
        <w:rPr>
          <w:rStyle w:val="Hyperlink"/>
          <w:color w:val="auto"/>
          <w:u w:val="none"/>
        </w:rPr>
      </w:pPr>
    </w:p>
    <w:p w14:paraId="5A116BC3" w14:textId="6A5AEB9B" w:rsidR="00BA0DCF" w:rsidRDefault="00BA0DCF" w:rsidP="00941B4D">
      <w:pPr>
        <w:pStyle w:val="Heading3"/>
      </w:pPr>
      <w:bookmarkStart w:id="16" w:name="_Toc76108840"/>
      <w:r>
        <w:t>General Breastfeeding Promotion</w:t>
      </w:r>
      <w:bookmarkEnd w:id="16"/>
    </w:p>
    <w:p w14:paraId="695FFF8A" w14:textId="12F65654" w:rsidR="00BA0DCF" w:rsidRDefault="00BA0DCF" w:rsidP="00BA0DCF">
      <w:pPr>
        <w:pStyle w:val="ListBullet"/>
      </w:pPr>
      <w:r>
        <w:t>Breastfeed</w:t>
      </w:r>
      <w:r w:rsidR="00052F5D">
        <w:t xml:space="preserve">ing is healthy for babies, good for moms and helps families. </w:t>
      </w:r>
      <w:r w:rsidR="00A06BF4">
        <w:t>Find</w:t>
      </w:r>
      <w:r>
        <w:t xml:space="preserve"> more information on the importance of breastfeeding.</w:t>
      </w:r>
    </w:p>
    <w:p w14:paraId="22DB39F6" w14:textId="77777777" w:rsidR="00BA0DCF" w:rsidRPr="004B79D5" w:rsidRDefault="00F87F0C" w:rsidP="00BA0DCF">
      <w:pPr>
        <w:pStyle w:val="ListBullet"/>
        <w:numPr>
          <w:ilvl w:val="1"/>
          <w:numId w:val="8"/>
        </w:numPr>
        <w:rPr>
          <w:color w:val="003865" w:themeColor="accent1"/>
        </w:rPr>
      </w:pPr>
      <w:hyperlink r:id="rId54">
        <w:r w:rsidR="00C702E5" w:rsidRPr="27F8B6D9">
          <w:rPr>
            <w:rStyle w:val="Hyperlink"/>
            <w:color w:val="003865" w:themeColor="accent1"/>
          </w:rPr>
          <w:t>Why Breastfeed?</w:t>
        </w:r>
        <w:r w:rsidR="00C702E5" w:rsidRPr="27F8B6D9">
          <w:rPr>
            <w:rStyle w:val="Hyperlink"/>
            <w:color w:val="003865" w:themeColor="accent1"/>
            <w:u w:val="none"/>
          </w:rPr>
          <w:t xml:space="preserve"> (https://www.health.state.mn.us/people/breastfeeding/whybf.html)</w:t>
        </w:r>
      </w:hyperlink>
    </w:p>
    <w:p w14:paraId="4F4B4A43" w14:textId="281FB636" w:rsidR="00BA0DCF" w:rsidRDefault="00BA0DCF" w:rsidP="00BA0DCF">
      <w:pPr>
        <w:pStyle w:val="ListBullet"/>
      </w:pPr>
      <w:r>
        <w:t xml:space="preserve">Pregnant? </w:t>
      </w:r>
      <w:r w:rsidR="00FF4848">
        <w:t>F</w:t>
      </w:r>
      <w:r>
        <w:t xml:space="preserve">ind MDH </w:t>
      </w:r>
      <w:r w:rsidR="001A40D4">
        <w:t xml:space="preserve">Recognized </w:t>
      </w:r>
      <w:r>
        <w:t xml:space="preserve">Breastfeeding Friendly hospitals, </w:t>
      </w:r>
      <w:proofErr w:type="gramStart"/>
      <w:r>
        <w:t>child care</w:t>
      </w:r>
      <w:proofErr w:type="gramEnd"/>
      <w:r>
        <w:t xml:space="preserve"> centers, and other facilities near [insert city/county]</w:t>
      </w:r>
      <w:r w:rsidR="008759BC">
        <w:t xml:space="preserve"> to start your breastfeeding journey off with resources and support</w:t>
      </w:r>
      <w:r>
        <w:t>!</w:t>
      </w:r>
      <w:r w:rsidR="008759BC">
        <w:t xml:space="preserve"> </w:t>
      </w:r>
    </w:p>
    <w:p w14:paraId="166CD983" w14:textId="77777777" w:rsidR="00BA0DCF" w:rsidRPr="004B79D5" w:rsidRDefault="00F87F0C" w:rsidP="00BA0DCF">
      <w:pPr>
        <w:pStyle w:val="ListBullet"/>
        <w:numPr>
          <w:ilvl w:val="1"/>
          <w:numId w:val="8"/>
        </w:numPr>
        <w:rPr>
          <w:rStyle w:val="Hyperlink"/>
          <w:color w:val="auto"/>
          <w:u w:val="none"/>
        </w:rPr>
      </w:pPr>
      <w:hyperlink r:id="rId55">
        <w:r w:rsidR="00C702E5" w:rsidRPr="27F8B6D9">
          <w:rPr>
            <w:rStyle w:val="Hyperlink"/>
          </w:rPr>
          <w:t xml:space="preserve">Breastfeeding Friendly Recognition Program </w:t>
        </w:r>
        <w:r w:rsidR="00C702E5" w:rsidRPr="27F8B6D9">
          <w:rPr>
            <w:rStyle w:val="Hyperlink"/>
            <w:u w:val="none"/>
          </w:rPr>
          <w:t>(https://www.health.state.mn.us/people/breastfeeding/recognition/index.html)</w:t>
        </w:r>
      </w:hyperlink>
    </w:p>
    <w:p w14:paraId="68E14304" w14:textId="2AA7D0C7" w:rsidR="00BA0DCF" w:rsidRDefault="00BA0DCF" w:rsidP="00BA0DCF">
      <w:pPr>
        <w:pStyle w:val="ListBullet"/>
      </w:pPr>
      <w:r>
        <w:t>Breastfeeding is environmentally friendly! No washing bottles, no packaging, no waste; just you and your baby.</w:t>
      </w:r>
      <w:r w:rsidR="005536CF">
        <w:t xml:space="preserve"> Learn more about the benefits of breastfeeding.</w:t>
      </w:r>
    </w:p>
    <w:p w14:paraId="03012B6D" w14:textId="2E0DDFB6" w:rsidR="005536CF" w:rsidRDefault="00F87F0C" w:rsidP="003776ED">
      <w:pPr>
        <w:pStyle w:val="ListBullet"/>
        <w:numPr>
          <w:ilvl w:val="1"/>
          <w:numId w:val="8"/>
        </w:numPr>
      </w:pPr>
      <w:hyperlink r:id="rId56">
        <w:r w:rsidR="005536CF" w:rsidRPr="27F8B6D9">
          <w:rPr>
            <w:rStyle w:val="Hyperlink"/>
            <w:color w:val="003865" w:themeColor="accent1"/>
          </w:rPr>
          <w:t>Why Breastfeed?</w:t>
        </w:r>
        <w:r w:rsidR="005536CF" w:rsidRPr="27F8B6D9">
          <w:rPr>
            <w:rStyle w:val="Hyperlink"/>
            <w:color w:val="003865" w:themeColor="accent1"/>
            <w:u w:val="none"/>
          </w:rPr>
          <w:t xml:space="preserve"> (https://www.health.state.mn.us/people/breastfeeding/whybf.html)</w:t>
        </w:r>
      </w:hyperlink>
    </w:p>
    <w:p w14:paraId="24D4D4C9" w14:textId="6029BB14" w:rsidR="00BA0DCF" w:rsidRDefault="00CB1793" w:rsidP="00BA0DCF">
      <w:pPr>
        <w:pStyle w:val="ListBullet"/>
      </w:pPr>
      <w:r>
        <w:t xml:space="preserve">Why breastfeed? Breast milk changes to meet your baby’s needs. </w:t>
      </w:r>
      <w:r w:rsidR="00CD247A">
        <w:t>That means b</w:t>
      </w:r>
      <w:r w:rsidR="00BA0DCF">
        <w:t>reastfed babies visit the physician less often, are less likely to be hospitalized, and need fewer prescriptions than formula-fed infants.</w:t>
      </w:r>
    </w:p>
    <w:p w14:paraId="7EBC09CF" w14:textId="08093F13" w:rsidR="009667FE" w:rsidRDefault="00F87F0C" w:rsidP="009667FE">
      <w:pPr>
        <w:pStyle w:val="ListBullet"/>
        <w:numPr>
          <w:ilvl w:val="1"/>
          <w:numId w:val="8"/>
        </w:numPr>
      </w:pPr>
      <w:hyperlink r:id="rId57">
        <w:r w:rsidR="009667FE" w:rsidRPr="27F8B6D9">
          <w:rPr>
            <w:rStyle w:val="Hyperlink"/>
          </w:rPr>
          <w:t>Breastmilk vs. Formula</w:t>
        </w:r>
        <w:r w:rsidR="009667FE" w:rsidRPr="27F8B6D9">
          <w:rPr>
            <w:rStyle w:val="Hyperlink"/>
            <w:u w:val="none"/>
          </w:rPr>
          <w:t xml:space="preserve"> (https://youtu.be/BxUpuvilLmg)</w:t>
        </w:r>
      </w:hyperlink>
      <w:r w:rsidR="009667FE">
        <w:t xml:space="preserve"> </w:t>
      </w:r>
    </w:p>
    <w:p w14:paraId="13F3DED1" w14:textId="218A8693" w:rsidR="00AB75A9" w:rsidRDefault="00E63DB0" w:rsidP="00BA0DCF">
      <w:pPr>
        <w:pStyle w:val="ListBullet"/>
      </w:pPr>
      <w:r>
        <w:lastRenderedPageBreak/>
        <w:t>Did you know m</w:t>
      </w:r>
      <w:r w:rsidR="00AB75A9">
        <w:t>others who breastfeed have less risk of breast cancer, ovarian cancer, diabetes, and heart disease</w:t>
      </w:r>
      <w:r>
        <w:t>? Learn more about breastfeeding benefits.</w:t>
      </w:r>
    </w:p>
    <w:p w14:paraId="231ED189" w14:textId="654C2726" w:rsidR="00143A85" w:rsidRDefault="00F87F0C" w:rsidP="003776ED">
      <w:pPr>
        <w:pStyle w:val="ListBullet"/>
        <w:numPr>
          <w:ilvl w:val="1"/>
          <w:numId w:val="8"/>
        </w:numPr>
      </w:pPr>
      <w:hyperlink r:id="rId58">
        <w:r w:rsidR="00143A85" w:rsidRPr="27F8B6D9">
          <w:rPr>
            <w:rStyle w:val="Hyperlink"/>
            <w:color w:val="003865" w:themeColor="accent1"/>
          </w:rPr>
          <w:t>Why Breastfeed?</w:t>
        </w:r>
        <w:r w:rsidR="00143A85" w:rsidRPr="27F8B6D9">
          <w:rPr>
            <w:rStyle w:val="Hyperlink"/>
            <w:color w:val="003865" w:themeColor="accent1"/>
            <w:u w:val="none"/>
          </w:rPr>
          <w:t xml:space="preserve"> (https://www.health.state.mn.us/people/breastfeeding/whybf.html)</w:t>
        </w:r>
      </w:hyperlink>
    </w:p>
    <w:p w14:paraId="0DB7A975" w14:textId="50382BCA" w:rsidR="00AB75A9" w:rsidRDefault="00AB75A9" w:rsidP="00941B4D">
      <w:pPr>
        <w:pStyle w:val="Heading3"/>
      </w:pPr>
      <w:bookmarkStart w:id="17" w:name="_Toc76108841"/>
      <w:r>
        <w:t>General WIC Outreach</w:t>
      </w:r>
      <w:bookmarkEnd w:id="17"/>
    </w:p>
    <w:p w14:paraId="4860B4B7" w14:textId="38691761" w:rsidR="00147959" w:rsidRDefault="00AB75A9" w:rsidP="00147959">
      <w:pPr>
        <w:pStyle w:val="ListBullet"/>
      </w:pPr>
      <w:r>
        <w:t xml:space="preserve">Women who come to WIC at least </w:t>
      </w:r>
      <w:r w:rsidR="00892490">
        <w:t>three</w:t>
      </w:r>
      <w:r>
        <w:t xml:space="preserve"> months prior to baby’s birth have greater success with breastfeeding. C</w:t>
      </w:r>
      <w:r w:rsidR="00567DB6">
        <w:t xml:space="preserve">ontact </w:t>
      </w:r>
      <w:r>
        <w:t>[local agency]</w:t>
      </w:r>
      <w:r w:rsidR="00567DB6">
        <w:t xml:space="preserve"> WIC</w:t>
      </w:r>
      <w:r>
        <w:t xml:space="preserve"> today for more information or to make an appointment.</w:t>
      </w:r>
      <w:r w:rsidR="00567DB6">
        <w:t xml:space="preserve"> [include agency contact information or contact web page]</w:t>
      </w:r>
    </w:p>
    <w:p w14:paraId="200C93B0" w14:textId="3B01628D" w:rsidR="00A51953" w:rsidRDefault="00F87F0C" w:rsidP="00450A95">
      <w:pPr>
        <w:pStyle w:val="ListBullet"/>
        <w:numPr>
          <w:ilvl w:val="1"/>
          <w:numId w:val="8"/>
        </w:numPr>
      </w:pPr>
      <w:hyperlink r:id="rId59">
        <w:r w:rsidR="00A51953" w:rsidRPr="27F8B6D9">
          <w:rPr>
            <w:rStyle w:val="Hyperlink"/>
          </w:rPr>
          <w:t>How Minnesota WIC Works</w:t>
        </w:r>
        <w:r w:rsidR="00A51953" w:rsidRPr="27F8B6D9">
          <w:rPr>
            <w:rStyle w:val="Hyperlink"/>
            <w:u w:val="none"/>
          </w:rPr>
          <w:t xml:space="preserve"> (https://youtu.be/H1uS7sj5RYY)</w:t>
        </w:r>
      </w:hyperlink>
    </w:p>
    <w:p w14:paraId="718C23DC" w14:textId="3E7C8AD2" w:rsidR="00102717" w:rsidRDefault="00C05578" w:rsidP="00450A95">
      <w:pPr>
        <w:pStyle w:val="ListBullet"/>
        <w:rPr>
          <w:rStyle w:val="Hyperlink"/>
          <w:color w:val="auto"/>
          <w:u w:val="none"/>
        </w:rPr>
      </w:pPr>
      <w:r>
        <w:t xml:space="preserve">COVID-19 changed the way we provide services, but [local agency] WIC continues to service participants. That includes breastfeeding support! </w:t>
      </w:r>
      <w:r w:rsidR="00102717">
        <w:t xml:space="preserve">Call [insert local agency phone number] to learn about how we </w:t>
      </w:r>
      <w:r>
        <w:t>can help</w:t>
      </w:r>
      <w:r w:rsidR="00D84FD1">
        <w:t>.</w:t>
      </w:r>
    </w:p>
    <w:p w14:paraId="5CAE47D4" w14:textId="6B401341" w:rsidR="00147959" w:rsidRDefault="00F87F0C" w:rsidP="00D84FD1">
      <w:pPr>
        <w:pStyle w:val="ListBullet"/>
        <w:numPr>
          <w:ilvl w:val="2"/>
          <w:numId w:val="8"/>
        </w:numPr>
      </w:pPr>
      <w:hyperlink r:id="rId60" w:tooltip="Welcome to Minnesota WIC video" w:history="1">
        <w:r w:rsidR="00147959">
          <w:rPr>
            <w:rStyle w:val="Hyperlink"/>
          </w:rPr>
          <w:t>Welcome to Minnesota WIC (https://youtu.be/T3H4WLTZJmk)</w:t>
        </w:r>
      </w:hyperlink>
    </w:p>
    <w:p w14:paraId="2B23AF0F" w14:textId="7BDF6DA2" w:rsidR="00147959" w:rsidRDefault="00F87F0C" w:rsidP="00D84FD1">
      <w:pPr>
        <w:pStyle w:val="ListBullet"/>
        <w:numPr>
          <w:ilvl w:val="2"/>
          <w:numId w:val="8"/>
        </w:numPr>
        <w:rPr>
          <w:rStyle w:val="Hyperlink"/>
          <w:color w:val="auto"/>
          <w:u w:val="none"/>
        </w:rPr>
      </w:pPr>
      <w:hyperlink r:id="rId61" w:tooltip="Bienvenidos al WIC de Minnesota" w:history="1">
        <w:r w:rsidR="00147959">
          <w:rPr>
            <w:rStyle w:val="Hyperlink"/>
          </w:rPr>
          <w:t>Bienvenidos al WIC de Minnesota (https://youtu.be/9s-0EpGcWKM)</w:t>
        </w:r>
      </w:hyperlink>
      <w:r w:rsidR="00147959">
        <w:rPr>
          <w:rStyle w:val="Hyperlink"/>
          <w:color w:val="auto"/>
          <w:u w:val="none"/>
        </w:rPr>
        <w:t xml:space="preserve"> </w:t>
      </w:r>
    </w:p>
    <w:p w14:paraId="78F7003D" w14:textId="4EDDD205" w:rsidR="00FC3DB2" w:rsidRDefault="00440D84" w:rsidP="00450A95">
      <w:pPr>
        <w:pStyle w:val="ListBullet"/>
      </w:pPr>
      <w:r>
        <w:t>Here are a</w:t>
      </w:r>
      <w:r w:rsidR="00FC3DB2">
        <w:t xml:space="preserve">dditional MDH WIC PSAs to use with posts: </w:t>
      </w:r>
    </w:p>
    <w:p w14:paraId="2B37FBE2" w14:textId="27AACEE7" w:rsidR="00147959" w:rsidRDefault="00F87F0C" w:rsidP="00450A95">
      <w:pPr>
        <w:pStyle w:val="ListBullet"/>
        <w:numPr>
          <w:ilvl w:val="2"/>
          <w:numId w:val="8"/>
        </w:numPr>
        <w:rPr>
          <w:rStyle w:val="Hyperlink"/>
          <w:color w:val="auto"/>
          <w:u w:val="none"/>
        </w:rPr>
      </w:pPr>
      <w:hyperlink r:id="rId62" w:history="1">
        <w:r w:rsidR="00E04BD2" w:rsidRPr="00E04BD2">
          <w:rPr>
            <w:rStyle w:val="Hyperlink"/>
          </w:rPr>
          <w:t>Common Questions About WIC (https://youtu.be/k7qW-LvCGnQ)</w:t>
        </w:r>
      </w:hyperlink>
    </w:p>
    <w:p w14:paraId="6DC2B8C2" w14:textId="77777777" w:rsidR="00147959" w:rsidRDefault="00F87F0C" w:rsidP="00450A95">
      <w:pPr>
        <w:pStyle w:val="ListBullet"/>
        <w:numPr>
          <w:ilvl w:val="2"/>
          <w:numId w:val="8"/>
        </w:numPr>
        <w:rPr>
          <w:rStyle w:val="Hyperlink"/>
          <w:color w:val="auto"/>
          <w:u w:val="none"/>
        </w:rPr>
      </w:pPr>
      <w:hyperlink r:id="rId63" w:tooltip="WIC PSA 2" w:history="1">
        <w:r w:rsidR="00147959">
          <w:rPr>
            <w:rStyle w:val="Hyperlink"/>
          </w:rPr>
          <w:t>How Minnesota WIC Works</w:t>
        </w:r>
        <w:r w:rsidR="00147959" w:rsidRPr="00147959">
          <w:rPr>
            <w:rStyle w:val="Hyperlink"/>
            <w:u w:val="none"/>
          </w:rPr>
          <w:t xml:space="preserve"> (https://youtu.be/H1uS7sj5RYY)</w:t>
        </w:r>
      </w:hyperlink>
    </w:p>
    <w:p w14:paraId="16DF2A35" w14:textId="0765F709" w:rsidR="00147959" w:rsidRDefault="00F87F0C" w:rsidP="00450A95">
      <w:pPr>
        <w:pStyle w:val="ListBullet"/>
        <w:numPr>
          <w:ilvl w:val="2"/>
          <w:numId w:val="8"/>
        </w:numPr>
      </w:pPr>
      <w:hyperlink r:id="rId64" w:tooltip="WIC PSA 3" w:history="1">
        <w:r w:rsidR="00147959">
          <w:rPr>
            <w:rStyle w:val="Hyperlink"/>
          </w:rPr>
          <w:t>Signing Up for Minnesota WIC</w:t>
        </w:r>
        <w:r w:rsidR="00147959" w:rsidRPr="00147959">
          <w:rPr>
            <w:rStyle w:val="Hyperlink"/>
            <w:u w:val="none"/>
          </w:rPr>
          <w:t xml:space="preserve"> (https://youtu.be/EiHANGPMtnE)</w:t>
        </w:r>
      </w:hyperlink>
    </w:p>
    <w:p w14:paraId="2DA6C419" w14:textId="60F2E81A" w:rsidR="003056A0" w:rsidRDefault="003056A0" w:rsidP="003056A0">
      <w:pPr>
        <w:pStyle w:val="Heading2"/>
      </w:pPr>
      <w:bookmarkStart w:id="18" w:name="_Toc76108842"/>
      <w:r>
        <w:t>Other Ideas</w:t>
      </w:r>
      <w:bookmarkEnd w:id="18"/>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19C18787" w14:textId="4850B422" w:rsidR="003056A0" w:rsidRDefault="003056A0" w:rsidP="00941B4D">
      <w:pPr>
        <w:pStyle w:val="Heading3"/>
      </w:pPr>
      <w:bookmarkStart w:id="19" w:name="_Toc76108843"/>
      <w:r>
        <w:t>Facebook Live</w:t>
      </w:r>
      <w:bookmarkEnd w:id="19"/>
    </w:p>
    <w:p w14:paraId="307916E4" w14:textId="06EABD30" w:rsidR="003056A0" w:rsidRDefault="00BD19FC" w:rsidP="003056A0">
      <w:pPr>
        <w:pStyle w:val="ListBullet"/>
      </w:pPr>
      <w:r>
        <w:t>I</w:t>
      </w:r>
      <w:r w:rsidR="003056A0">
        <w:t xml:space="preserve">nterview </w:t>
      </w:r>
      <w:r>
        <w:t xml:space="preserve">a mom </w:t>
      </w:r>
      <w:r w:rsidR="003056A0">
        <w:t>on Facebook Live about her experience breastfeeding after returning to work.</w:t>
      </w:r>
    </w:p>
    <w:p w14:paraId="3070024B" w14:textId="77777777" w:rsidR="003056A0" w:rsidRDefault="003056A0" w:rsidP="003056A0">
      <w:pPr>
        <w:pStyle w:val="ListBullet"/>
      </w:pPr>
      <w:r>
        <w:t>Possible Questions:</w:t>
      </w:r>
    </w:p>
    <w:p w14:paraId="5414CC70" w14:textId="418FC423" w:rsidR="003056A0" w:rsidRDefault="003056A0" w:rsidP="003056A0">
      <w:pPr>
        <w:pStyle w:val="ListBullet"/>
        <w:numPr>
          <w:ilvl w:val="1"/>
          <w:numId w:val="8"/>
        </w:numPr>
      </w:pPr>
      <w:r>
        <w:t>How old is baby</w:t>
      </w:r>
      <w:r w:rsidR="0012340C">
        <w:t>? H</w:t>
      </w:r>
      <w:r>
        <w:t>ow long did she breastfeed?</w:t>
      </w:r>
    </w:p>
    <w:p w14:paraId="3CF3D2AF" w14:textId="436445A9" w:rsidR="003056A0" w:rsidRDefault="003056A0" w:rsidP="003056A0">
      <w:pPr>
        <w:pStyle w:val="ListBullet"/>
        <w:numPr>
          <w:ilvl w:val="1"/>
          <w:numId w:val="8"/>
        </w:numPr>
      </w:pPr>
      <w:r>
        <w:t>How/</w:t>
      </w:r>
      <w:r w:rsidR="008F0971">
        <w:t>w</w:t>
      </w:r>
      <w:r>
        <w:t xml:space="preserve">hy did she </w:t>
      </w:r>
      <w:proofErr w:type="spellStart"/>
      <w:r>
        <w:t>decide</w:t>
      </w:r>
      <w:proofErr w:type="spellEnd"/>
      <w:r>
        <w:t xml:space="preserve"> she wanted to breastfeed?</w:t>
      </w:r>
    </w:p>
    <w:p w14:paraId="70E64FEC" w14:textId="77777777" w:rsidR="003056A0" w:rsidRDefault="003056A0" w:rsidP="003056A0">
      <w:pPr>
        <w:pStyle w:val="ListBullet"/>
        <w:numPr>
          <w:ilvl w:val="1"/>
          <w:numId w:val="8"/>
        </w:numPr>
      </w:pPr>
      <w:r>
        <w:t>How did she make breastfeeding work for her after returning to work?</w:t>
      </w:r>
    </w:p>
    <w:p w14:paraId="4E951475" w14:textId="77777777" w:rsidR="003056A0" w:rsidRDefault="003056A0" w:rsidP="003056A0">
      <w:pPr>
        <w:pStyle w:val="ListBullet"/>
        <w:numPr>
          <w:ilvl w:val="1"/>
          <w:numId w:val="8"/>
        </w:numPr>
      </w:pPr>
      <w:r>
        <w:t>What were some challenges? How did she adapt to them?</w:t>
      </w:r>
    </w:p>
    <w:p w14:paraId="483EB2EE" w14:textId="77777777" w:rsidR="003056A0" w:rsidRDefault="003056A0" w:rsidP="003056A0">
      <w:pPr>
        <w:pStyle w:val="ListBullet"/>
        <w:numPr>
          <w:ilvl w:val="1"/>
          <w:numId w:val="8"/>
        </w:numPr>
      </w:pPr>
      <w:r>
        <w:t>What does she wish she knew before she started breastfeeding? What advice does she want to share with other moms?</w:t>
      </w:r>
    </w:p>
    <w:p w14:paraId="286339EA" w14:textId="46F96A8D" w:rsidR="003056A0" w:rsidRDefault="003056A0" w:rsidP="003056A0">
      <w:pPr>
        <w:pStyle w:val="ListBullet"/>
      </w:pPr>
      <w:r>
        <w:t>The goal of this post is to help moms understand that breastfeeding is possible after returning to work and give helpful advice. Keep it positive</w:t>
      </w:r>
      <w:r w:rsidR="00262129">
        <w:t xml:space="preserve">! Avoid </w:t>
      </w:r>
      <w:r>
        <w:t>focus</w:t>
      </w:r>
      <w:r w:rsidR="00262129">
        <w:t>ing</w:t>
      </w:r>
      <w:r>
        <w:t xml:space="preserve"> on the negatives </w:t>
      </w:r>
      <w:r>
        <w:lastRenderedPageBreak/>
        <w:t xml:space="preserve">of a particular employer or other </w:t>
      </w:r>
      <w:r w:rsidR="00262129">
        <w:t>breastfeeding</w:t>
      </w:r>
      <w:r w:rsidR="000071F5">
        <w:t xml:space="preserve"> or pumping</w:t>
      </w:r>
      <w:r w:rsidR="00262129">
        <w:t xml:space="preserve"> </w:t>
      </w:r>
      <w:r>
        <w:t>struggles</w:t>
      </w:r>
      <w:r w:rsidR="00262129">
        <w:t>. Instead, focus</w:t>
      </w:r>
      <w:r>
        <w:t xml:space="preserve"> on how </w:t>
      </w:r>
      <w:r w:rsidR="00610C7B">
        <w:t xml:space="preserve">the </w:t>
      </w:r>
      <w:r>
        <w:t>mom overcame the challenges.</w:t>
      </w:r>
    </w:p>
    <w:p w14:paraId="01B19D9A" w14:textId="1A1F22E8" w:rsidR="003056A0" w:rsidRDefault="003056A0" w:rsidP="00941B4D">
      <w:pPr>
        <w:pStyle w:val="Heading3"/>
      </w:pPr>
      <w:bookmarkStart w:id="20" w:name="_Toc76108844"/>
      <w:r>
        <w:t>Spotlight on WIC Breastfeeding Support Staff</w:t>
      </w:r>
      <w:bookmarkEnd w:id="20"/>
    </w:p>
    <w:p w14:paraId="15F7DD63" w14:textId="77777777" w:rsidR="003056A0" w:rsidRDefault="003056A0" w:rsidP="003056A0">
      <w:pPr>
        <w:pStyle w:val="ListBullet"/>
      </w:pPr>
      <w:r>
        <w:t>Provide a quick bio (with photo) of one of the staff in your agency to talk about the work she does and how she helps families in your area.</w:t>
      </w:r>
    </w:p>
    <w:p w14:paraId="60F4DA89" w14:textId="77777777" w:rsidR="003056A0" w:rsidRDefault="003056A0" w:rsidP="003056A0">
      <w:pPr>
        <w:pStyle w:val="ListBullet"/>
      </w:pPr>
      <w:r>
        <w:t>Possible topics:</w:t>
      </w:r>
    </w:p>
    <w:p w14:paraId="2C7093C3" w14:textId="77777777" w:rsidR="003056A0" w:rsidRDefault="003056A0" w:rsidP="003056A0">
      <w:pPr>
        <w:pStyle w:val="ListBullet"/>
        <w:numPr>
          <w:ilvl w:val="1"/>
          <w:numId w:val="8"/>
        </w:numPr>
      </w:pPr>
      <w:r>
        <w:t>Give some background about how she came to work for WIC.</w:t>
      </w:r>
    </w:p>
    <w:p w14:paraId="75E15915" w14:textId="77777777" w:rsidR="003056A0" w:rsidRDefault="003056A0" w:rsidP="003056A0">
      <w:pPr>
        <w:pStyle w:val="ListBullet"/>
        <w:numPr>
          <w:ilvl w:val="1"/>
          <w:numId w:val="8"/>
        </w:numPr>
      </w:pPr>
      <w:r>
        <w:t>If applicable, she can share her experience with breastfeeding</w:t>
      </w:r>
      <w:r w:rsidR="0056797E">
        <w:t>.</w:t>
      </w:r>
    </w:p>
    <w:p w14:paraId="61237223" w14:textId="77777777" w:rsidR="0056797E" w:rsidRDefault="0056797E" w:rsidP="003056A0">
      <w:pPr>
        <w:pStyle w:val="ListBullet"/>
        <w:numPr>
          <w:ilvl w:val="1"/>
          <w:numId w:val="8"/>
        </w:numPr>
      </w:pPr>
      <w:r>
        <w:t>Share information about why she values WIC and how WIC helps women breastfeed and raise healthy families.</w:t>
      </w:r>
    </w:p>
    <w:p w14:paraId="27DE9E21" w14:textId="0CED923C" w:rsidR="0056797E" w:rsidRDefault="0056797E" w:rsidP="0056797E">
      <w:pPr>
        <w:pStyle w:val="Heading2"/>
      </w:pPr>
      <w:bookmarkStart w:id="21" w:name="_Toc76108845"/>
      <w:r>
        <w:t>Pictures</w:t>
      </w:r>
      <w:bookmarkEnd w:id="21"/>
    </w:p>
    <w:p w14:paraId="2A03BC59" w14:textId="66C8F97F"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4A2A3D">
        <w:t>E</w:t>
      </w:r>
      <w:r w:rsidRPr="009500C6">
        <w:t xml:space="preserve">mail </w:t>
      </w:r>
      <w:hyperlink r:id="rId65"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r>
        <w:t>Using the photos</w:t>
      </w:r>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Do not use these photos for Instagram posts</w:t>
      </w:r>
      <w:r w:rsidR="005C2980">
        <w:t>.</w:t>
      </w:r>
    </w:p>
    <w:p w14:paraId="1D161C22" w14:textId="77777777" w:rsidR="0056797E" w:rsidRDefault="00EF3B05" w:rsidP="00941B4D">
      <w:pPr>
        <w:pStyle w:val="Heading3"/>
      </w:pPr>
      <w:bookmarkStart w:id="22" w:name="_Toc76108846"/>
      <w:r>
        <w:t>MDH WIC Photos</w:t>
      </w:r>
      <w:bookmarkEnd w:id="22"/>
    </w:p>
    <w:p w14:paraId="744202FD" w14:textId="77777777" w:rsidR="00EF3B05" w:rsidRDefault="00EF3B05" w:rsidP="00EF3B05">
      <w:pPr>
        <w:pStyle w:val="Heading4"/>
      </w:pPr>
      <w:r>
        <w:t>Parents and Babies</w:t>
      </w:r>
    </w:p>
    <w:p w14:paraId="268A5DB2" w14:textId="77777777" w:rsidR="00BB08A2" w:rsidRDefault="00EF3B05" w:rsidP="00BB08A2">
      <w:pPr>
        <w:spacing w:before="240"/>
      </w:pPr>
      <w:r w:rsidRPr="00043ECD">
        <w:rPr>
          <w:noProof/>
        </w:rPr>
        <w:drawing>
          <wp:inline distT="0" distB="0" distL="0" distR="0" wp14:anchorId="0A6E0290" wp14:editId="0F38915C">
            <wp:extent cx="2887133" cy="1924206"/>
            <wp:effectExtent l="0" t="0" r="8890" b="0"/>
            <wp:docPr id="23" name="Picture 23"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ONFERENCE\2017 Conference\Photos from 2017 Conference\Mothers &amp; Babies\2017 WIC Conference-556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9223" cy="1925599"/>
                    </a:xfrm>
                    <a:prstGeom prst="rect">
                      <a:avLst/>
                    </a:prstGeom>
                    <a:noFill/>
                    <a:ln>
                      <a:noFill/>
                    </a:ln>
                  </pic:spPr>
                </pic:pic>
              </a:graphicData>
            </a:graphic>
          </wp:inline>
        </w:drawing>
      </w:r>
      <w:r w:rsidR="00BB08A2">
        <w:t xml:space="preserve"> </w:t>
      </w:r>
      <w:r w:rsidRPr="00043ECD">
        <w:rPr>
          <w:noProof/>
        </w:rPr>
        <w:drawing>
          <wp:inline distT="0" distB="0" distL="0" distR="0" wp14:anchorId="75809757" wp14:editId="03EA8B08">
            <wp:extent cx="2879508" cy="1920240"/>
            <wp:effectExtent l="0" t="0" r="0" b="3810"/>
            <wp:docPr id="24" name="Picture 2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ONFERENCE\2017 Conference\Photos from 2017 Conference\Mothers &amp; Babies\2017 WIC Conference-555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9508" cy="1920240"/>
                    </a:xfrm>
                    <a:prstGeom prst="rect">
                      <a:avLst/>
                    </a:prstGeom>
                    <a:noFill/>
                    <a:ln>
                      <a:noFill/>
                    </a:ln>
                  </pic:spPr>
                </pic:pic>
              </a:graphicData>
            </a:graphic>
          </wp:inline>
        </w:drawing>
      </w:r>
    </w:p>
    <w:p w14:paraId="23799E6C" w14:textId="213C6F66" w:rsidR="00EF3B05" w:rsidRDefault="00EF3B05" w:rsidP="00BB08A2">
      <w:pPr>
        <w:spacing w:before="240"/>
      </w:pPr>
      <w:r w:rsidRPr="00043ECD">
        <w:rPr>
          <w:noProof/>
        </w:rPr>
        <w:lastRenderedPageBreak/>
        <w:drawing>
          <wp:inline distT="0" distB="0" distL="0" distR="0" wp14:anchorId="2C37A1A3" wp14:editId="6127F985">
            <wp:extent cx="2881182" cy="1920240"/>
            <wp:effectExtent l="0" t="0" r="0" b="3810"/>
            <wp:docPr id="25" name="Picture 2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ONFERENCE\2017 Conference\Photos from 2017 Conference\Mothers &amp; Babies\2017 WIC Conference-563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043ECD">
        <w:rPr>
          <w:noProof/>
        </w:rPr>
        <w:drawing>
          <wp:inline distT="0" distB="0" distL="0" distR="0" wp14:anchorId="656F6422" wp14:editId="4A930FDF">
            <wp:extent cx="2881182" cy="1920240"/>
            <wp:effectExtent l="0" t="0" r="0" b="3810"/>
            <wp:docPr id="26" name="Picture 26"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ONFERENCE\2017 Conference\Photos from 2017 Conference\Mothers &amp; Babies\2017 WIC Conference-563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0BBF481D" w14:textId="77777777" w:rsidR="00EF3B05" w:rsidRDefault="00EF3B05" w:rsidP="00BB08A2">
      <w:pPr>
        <w:spacing w:before="240"/>
      </w:pPr>
      <w:r w:rsidRPr="00F5534B">
        <w:rPr>
          <w:noProof/>
        </w:rPr>
        <w:drawing>
          <wp:inline distT="0" distB="0" distL="0" distR="0" wp14:anchorId="18025526" wp14:editId="1899703D">
            <wp:extent cx="2881182" cy="1920240"/>
            <wp:effectExtent l="0" t="0" r="0" b="3810"/>
            <wp:docPr id="27" name="Picture 27"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NFERENCE\2017 Conference\Photos from 2017 Conference\Mothers &amp; Babies\2017 WIC Conference-564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29AA8635" wp14:editId="09DF8EA9">
            <wp:extent cx="2881182" cy="1920240"/>
            <wp:effectExtent l="0" t="0" r="0" b="3810"/>
            <wp:docPr id="28" name="Picture 2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ONFERENCE\2017 Conference\Photos from 2017 Conference\Mothers &amp; Babies\2017 WIC Conference-564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443E40D3" w14:textId="77777777" w:rsidR="00EF3B05" w:rsidRDefault="00EF3B05" w:rsidP="00BB08A2">
      <w:pPr>
        <w:spacing w:before="240"/>
      </w:pPr>
      <w:r w:rsidRPr="00F5534B">
        <w:rPr>
          <w:noProof/>
        </w:rPr>
        <w:drawing>
          <wp:inline distT="0" distB="0" distL="0" distR="0" wp14:anchorId="1D74A0B0" wp14:editId="716B8435">
            <wp:extent cx="2881182" cy="1920240"/>
            <wp:effectExtent l="0" t="0" r="0" b="3810"/>
            <wp:docPr id="29" name="Picture 29"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ONFERENCE\2017 Conference\Photos from 2017 Conference\Mothers &amp; Babies\2017 WIC Conference-564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602E370A" wp14:editId="75AFBE8B">
            <wp:extent cx="2881182" cy="1920240"/>
            <wp:effectExtent l="0" t="0" r="0" b="3810"/>
            <wp:docPr id="30" name="Picture 30"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ONFERENCE\2017 Conference\Photos from 2017 Conference\Mothers &amp; Babies\2017 WIC Conference-565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p>
    <w:p w14:paraId="5D575588" w14:textId="1A2FD33E" w:rsidR="00EF3B05" w:rsidRDefault="00EF3B05" w:rsidP="00BB08A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347B">
        <w:rPr>
          <w:noProof/>
        </w:rPr>
        <w:drawing>
          <wp:inline distT="0" distB="0" distL="0" distR="0" wp14:anchorId="3F9A1329" wp14:editId="0BF479E2">
            <wp:extent cx="2881182" cy="1920240"/>
            <wp:effectExtent l="0" t="0" r="0" b="3810"/>
            <wp:docPr id="32" name="Picture 3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ONFERENCE\2017 Conference\Photos from 2017 Conference\Mothers &amp; Babies\2017 WIC Conference-569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A0527D">
        <w:rPr>
          <w:noProof/>
        </w:rPr>
        <w:drawing>
          <wp:inline distT="0" distB="0" distL="0" distR="0" wp14:anchorId="1E02C325" wp14:editId="57831D84">
            <wp:extent cx="2882444" cy="1920240"/>
            <wp:effectExtent l="0" t="0" r="0" b="3810"/>
            <wp:docPr id="8" name="Picture 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6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2444" cy="1920240"/>
                    </a:xfrm>
                    <a:prstGeom prst="rect">
                      <a:avLst/>
                    </a:prstGeom>
                    <a:noFill/>
                    <a:ln>
                      <a:noFill/>
                    </a:ln>
                  </pic:spPr>
                </pic:pic>
              </a:graphicData>
            </a:graphic>
          </wp:inline>
        </w:drawing>
      </w:r>
      <w:r w:rsidR="00BB08A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A792A54" w14:textId="7301EAC9" w:rsidR="00EF3B05" w:rsidRDefault="00EF3B05" w:rsidP="00BB08A2">
      <w:pPr>
        <w:spacing w:before="240"/>
      </w:pPr>
      <w:r w:rsidRPr="00C96CCF">
        <w:rPr>
          <w:noProof/>
        </w:rPr>
        <w:lastRenderedPageBreak/>
        <w:drawing>
          <wp:inline distT="0" distB="0" distL="0" distR="0" wp14:anchorId="467BA9D3" wp14:editId="6E0E5745">
            <wp:extent cx="2881182" cy="1920240"/>
            <wp:effectExtent l="0" t="0" r="0" b="3810"/>
            <wp:docPr id="34" name="Picture 3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Mothers &amp; Babies\2017 WIC Conference-584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C96CCF">
        <w:rPr>
          <w:noProof/>
        </w:rPr>
        <w:drawing>
          <wp:inline distT="0" distB="0" distL="0" distR="0" wp14:anchorId="4D02874F" wp14:editId="5E5A9125">
            <wp:extent cx="2881182" cy="1920240"/>
            <wp:effectExtent l="0" t="0" r="0" b="3810"/>
            <wp:docPr id="35" name="Picture 3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NFERENCE\2017 Conference\Photos from 2017 Conference\Mothers &amp; Babies\2017 WIC Conference-585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559D640" w14:textId="77777777" w:rsidR="00EF3B05" w:rsidRDefault="00EF3B05" w:rsidP="00BB08A2">
      <w:pPr>
        <w:spacing w:before="240"/>
      </w:pPr>
      <w:r w:rsidRPr="00757BDA">
        <w:rPr>
          <w:noProof/>
        </w:rPr>
        <w:drawing>
          <wp:inline distT="0" distB="0" distL="0" distR="0" wp14:anchorId="2AF1AE08" wp14:editId="53CAE6C1">
            <wp:extent cx="2880360" cy="1920240"/>
            <wp:effectExtent l="0" t="0" r="0" b="3810"/>
            <wp:docPr id="44" name="Picture 44" descr="G:\Photo Images\2018 Bloomington\Ja'Meila\Bloomington-9810.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 Images\2018 Bloomington\Ja'Meila\Bloomington-981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787D9682" wp14:editId="4B5B53D0">
            <wp:extent cx="2880361" cy="1920240"/>
            <wp:effectExtent l="0" t="0" r="0" b="3810"/>
            <wp:docPr id="50" name="Picture 50" descr="G:\Photo Images\2018 Bloomington\Mohamad\Bloomington-9929.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 Images\2018 Bloomington\Mohamad\Bloomington-992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27D00EF" w14:textId="77777777" w:rsidR="00EF3B05" w:rsidRDefault="00EF3B05" w:rsidP="00BB08A2">
      <w:pPr>
        <w:spacing w:before="240"/>
      </w:pPr>
      <w:r>
        <w:rPr>
          <w:noProof/>
        </w:rPr>
        <w:drawing>
          <wp:inline distT="0" distB="0" distL="0" distR="0" wp14:anchorId="04FD7D48" wp14:editId="660E1ED0">
            <wp:extent cx="2896952" cy="1920240"/>
            <wp:effectExtent l="0" t="0" r="0" b="3810"/>
            <wp:docPr id="1" name="Picture 1"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r>
        <w:t xml:space="preserve"> </w:t>
      </w:r>
      <w:r w:rsidRPr="00757BDA">
        <w:rPr>
          <w:noProof/>
        </w:rPr>
        <w:drawing>
          <wp:inline distT="0" distB="0" distL="0" distR="0" wp14:anchorId="40949D28" wp14:editId="0FB604B1">
            <wp:extent cx="2880360" cy="1920240"/>
            <wp:effectExtent l="0" t="0" r="0" b="3810"/>
            <wp:docPr id="51" name="Picture 51" descr="G:\Photo Images\2018 Bloomington\Rabi\Bloomington-0206.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 Images\2018 Bloomington\Rabi\Bloomington-020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p>
    <w:p w14:paraId="0099A6B2" w14:textId="77777777" w:rsidR="00EF3B05" w:rsidRDefault="00EF3B05" w:rsidP="00BB08A2">
      <w:pPr>
        <w:spacing w:before="240"/>
      </w:pPr>
      <w:r w:rsidRPr="00757BDA">
        <w:rPr>
          <w:noProof/>
        </w:rPr>
        <w:drawing>
          <wp:inline distT="0" distB="0" distL="0" distR="0" wp14:anchorId="4B627948" wp14:editId="3732D025">
            <wp:extent cx="2880361" cy="1920240"/>
            <wp:effectExtent l="0" t="0" r="0" b="3810"/>
            <wp:docPr id="52" name="Picture 52" descr="G:\Photo Images\2018 Bloomington\Rabi\Bloomington-017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 Images\2018 Bloomington\Rabi\Bloomington-017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1DE3B45B" wp14:editId="28A76E76">
            <wp:extent cx="2880360" cy="1920240"/>
            <wp:effectExtent l="0" t="0" r="0" b="3810"/>
            <wp:docPr id="54" name="Picture 54" descr="G:\Photo Images\2018 Bloomington\Ramla\Bloomington-9896.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 Images\2018 Bloomington\Ramla\Bloomington-989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19CB449" w14:textId="012F12A9" w:rsidR="00EF3B05" w:rsidRDefault="00EF3B05" w:rsidP="00BB08A2">
      <w:pPr>
        <w:spacing w:before="240"/>
      </w:pPr>
      <w:r w:rsidRPr="00757BDA">
        <w:rPr>
          <w:noProof/>
        </w:rPr>
        <w:lastRenderedPageBreak/>
        <w:drawing>
          <wp:inline distT="0" distB="0" distL="0" distR="0" wp14:anchorId="3FCEE127" wp14:editId="7980F7C0">
            <wp:extent cx="2880362" cy="1920240"/>
            <wp:effectExtent l="0" t="0" r="0" b="3810"/>
            <wp:docPr id="53" name="Picture 53" descr="G:\Photo Images\2018 Bloomington\Ramla\Bloomington-0132.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 Images\2018 Bloomington\Ramla\Bloomington-013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6B035A94" wp14:editId="00B0CFF9">
            <wp:extent cx="2880361" cy="1920240"/>
            <wp:effectExtent l="0" t="0" r="0" b="3810"/>
            <wp:docPr id="55" name="Picture 55" descr="G:\Photo Images\VreelandFamily\1D3A9055.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 Images\VreelandFamily\1D3A905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5EB9226" w14:textId="28FEF6BA" w:rsidR="00BB08A2" w:rsidRDefault="00BB08A2" w:rsidP="00BB08A2">
      <w:pPr>
        <w:spacing w:before="240"/>
      </w:pPr>
      <w:r w:rsidRPr="00C96CCF">
        <w:rPr>
          <w:noProof/>
        </w:rPr>
        <w:drawing>
          <wp:inline distT="0" distB="0" distL="0" distR="0" wp14:anchorId="584C0B0C" wp14:editId="78509E27">
            <wp:extent cx="2881182" cy="1920240"/>
            <wp:effectExtent l="0" t="0" r="0" b="3810"/>
            <wp:docPr id="22" name="Picture 2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78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3BD2226" w14:textId="77777777" w:rsidR="00EF3B05" w:rsidRDefault="00EF3B05" w:rsidP="00EF3B05">
      <w:pPr>
        <w:pStyle w:val="Heading4"/>
      </w:pPr>
      <w:r>
        <w:t>Babies, Children (Fully Breastfed)</w:t>
      </w:r>
    </w:p>
    <w:p w14:paraId="59D3D1AD" w14:textId="77777777" w:rsidR="00EF3B05" w:rsidRDefault="00EF3B05" w:rsidP="00BB08A2">
      <w:pPr>
        <w:spacing w:before="240"/>
      </w:pPr>
      <w:r w:rsidRPr="00757BDA">
        <w:rPr>
          <w:noProof/>
        </w:rPr>
        <w:drawing>
          <wp:inline distT="0" distB="0" distL="0" distR="0" wp14:anchorId="52879830" wp14:editId="1AC1907C">
            <wp:extent cx="2880360" cy="1920240"/>
            <wp:effectExtent l="0" t="0" r="0" b="3810"/>
            <wp:docPr id="61" name="Picture 61" descr="G:\Photo Images\VreelandFamily\1D3A904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hoto Images\VreelandFamily\1D3A90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3BFD3D77" wp14:editId="7A3896D0">
            <wp:extent cx="2880360" cy="1920240"/>
            <wp:effectExtent l="0" t="0" r="0" b="3810"/>
            <wp:docPr id="60" name="Picture 60" descr="G:\Photo Images\VreelandFamily\1D3A9072.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 Images\VreelandFamily\1D3A907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E1FAF14" w14:textId="77777777" w:rsidR="00EF3B05" w:rsidRDefault="00EF3B05" w:rsidP="00BB08A2">
      <w:pPr>
        <w:spacing w:before="240"/>
      </w:pPr>
      <w:r w:rsidRPr="00757BDA">
        <w:rPr>
          <w:noProof/>
        </w:rPr>
        <w:lastRenderedPageBreak/>
        <w:drawing>
          <wp:inline distT="0" distB="0" distL="0" distR="0" wp14:anchorId="13555B83" wp14:editId="079464D8">
            <wp:extent cx="2880362" cy="1920240"/>
            <wp:effectExtent l="0" t="0" r="0" b="3810"/>
            <wp:docPr id="59" name="Picture 59" descr="G:\Photo Images\VreelandFamily\1D3A9071.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oto Images\VreelandFamily\1D3A907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5988B2E2" wp14:editId="6C435C18">
            <wp:extent cx="2882935" cy="1921957"/>
            <wp:effectExtent l="0" t="0" r="0" b="2540"/>
            <wp:docPr id="58" name="Picture 58" descr="G:\Photo Images\VreelandFamily\1D3A9054.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 Images\VreelandFamily\1D3A905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04921" cy="1936614"/>
                    </a:xfrm>
                    <a:prstGeom prst="rect">
                      <a:avLst/>
                    </a:prstGeom>
                    <a:noFill/>
                    <a:ln>
                      <a:noFill/>
                    </a:ln>
                  </pic:spPr>
                </pic:pic>
              </a:graphicData>
            </a:graphic>
          </wp:inline>
        </w:drawing>
      </w:r>
    </w:p>
    <w:p w14:paraId="108C7087" w14:textId="77777777" w:rsidR="00EF3B05" w:rsidRDefault="00EF3B05" w:rsidP="00BB08A2">
      <w:pPr>
        <w:spacing w:before="240"/>
      </w:pPr>
      <w:r w:rsidRPr="00757BDA">
        <w:rPr>
          <w:noProof/>
        </w:rPr>
        <w:drawing>
          <wp:inline distT="0" distB="0" distL="0" distR="0" wp14:anchorId="6F30F64F" wp14:editId="4BEE9CEA">
            <wp:extent cx="2880360" cy="1920240"/>
            <wp:effectExtent l="0" t="0" r="0" b="3810"/>
            <wp:docPr id="57" name="Picture 57" descr="G:\Photo Images\VreelandFamily\1D3A9051.jpg" title="Child hugging mom'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 Images\VreelandFamily\1D3A905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C64FD92" wp14:editId="28420567">
            <wp:extent cx="2880360" cy="1920240"/>
            <wp:effectExtent l="0" t="0" r="0" b="3810"/>
            <wp:docPr id="66" name="Picture 66" descr="G:\Photo Images\2018 Bloomington\Ja'Meila\Bloomington-983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hoto Images\2018 Bloomington\Ja'Meila\Bloomington-983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76C5B1D9" w14:textId="77777777" w:rsidR="00EF3B05" w:rsidRDefault="00EF3B05" w:rsidP="00BB08A2">
      <w:pPr>
        <w:spacing w:before="240"/>
      </w:pPr>
      <w:r w:rsidRPr="00757BDA">
        <w:rPr>
          <w:noProof/>
        </w:rPr>
        <w:drawing>
          <wp:inline distT="0" distB="0" distL="0" distR="0" wp14:anchorId="3596A44F" wp14:editId="04ACF378">
            <wp:extent cx="2880360" cy="1920240"/>
            <wp:effectExtent l="0" t="0" r="0" b="3810"/>
            <wp:docPr id="65" name="Picture 65" descr="G:\Photo Images\2018 Bloomington\Ja'Meila\Bloomington-9837.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hoto Images\2018 Bloomington\Ja'Meila\Bloomington-983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400ABC8B" wp14:editId="7AA27F5C">
            <wp:extent cx="2880360" cy="1920240"/>
            <wp:effectExtent l="0" t="0" r="0" b="3810"/>
            <wp:docPr id="64" name="Picture 64" descr="G:\Photo Images\2018 Bloomington\Ja'Meila\Bloomington-9821.jpg" title="Seriou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 Images\2018 Bloomington\Ja'Meila\Bloomington-982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944C4A0" w14:textId="77777777" w:rsidR="00EF3B05" w:rsidRDefault="00EF3B05" w:rsidP="00BB08A2">
      <w:pPr>
        <w:spacing w:before="240"/>
      </w:pPr>
      <w:r w:rsidRPr="00757BDA">
        <w:rPr>
          <w:noProof/>
        </w:rPr>
        <w:drawing>
          <wp:inline distT="0" distB="0" distL="0" distR="0" wp14:anchorId="6E66924B" wp14:editId="2A4796FA">
            <wp:extent cx="2880360" cy="1920240"/>
            <wp:effectExtent l="0" t="0" r="0" b="3810"/>
            <wp:docPr id="63" name="Picture 63" descr="G:\Photo Images\2018 Bloomington\Ja'Meila\Bloomington-.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 Images\2018 Bloomington\Ja'Meila\Bloomingto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5F1C7D40" wp14:editId="6E88C1C1">
            <wp:extent cx="2880360" cy="1920240"/>
            <wp:effectExtent l="0" t="0" r="0" b="3810"/>
            <wp:docPr id="62" name="Picture 62" descr="G:\Photo Images\2018 Bloomington\Ja'Meila\Bloomington-984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hoto Images\2018 Bloomington\Ja'Meila\Bloomington-984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4FA1511D" w14:textId="77777777" w:rsidR="00BB08A2" w:rsidRDefault="00EF3B05" w:rsidP="00BB08A2">
      <w:pPr>
        <w:spacing w:before="240"/>
      </w:pPr>
      <w:r w:rsidRPr="00757BDA">
        <w:rPr>
          <w:noProof/>
        </w:rPr>
        <w:lastRenderedPageBreak/>
        <w:drawing>
          <wp:inline distT="0" distB="0" distL="0" distR="0" wp14:anchorId="438CC906" wp14:editId="130F20ED">
            <wp:extent cx="2880360" cy="1920240"/>
            <wp:effectExtent l="0" t="0" r="0" b="3810"/>
            <wp:docPr id="67" name="Picture 67" descr="G:\Photo Images\2018 Bloomington\Mohamad\Bloomington-00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 Images\2018 Bloomington\Mohamad\Bloomington-008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8367C9C" wp14:editId="4D2B6ADF">
            <wp:extent cx="2880361" cy="1920240"/>
            <wp:effectExtent l="0" t="0" r="0" b="3810"/>
            <wp:docPr id="75" name="Picture 75" descr="G:\Photo Images\2018 Bloomington\Nubia\Bloomington-0008.jpg" title="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hoto Images\2018 Bloomington\Nubia\Bloomington-000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15730CA" w14:textId="77777777" w:rsidR="00BB08A2" w:rsidRDefault="00EF3B05" w:rsidP="00BB08A2">
      <w:pPr>
        <w:spacing w:before="240"/>
      </w:pPr>
      <w:r w:rsidRPr="00757BDA">
        <w:rPr>
          <w:noProof/>
        </w:rPr>
        <w:drawing>
          <wp:inline distT="0" distB="0" distL="0" distR="0" wp14:anchorId="6C2CB3BD" wp14:editId="0546B0D6">
            <wp:extent cx="2880360" cy="1920240"/>
            <wp:effectExtent l="0" t="0" r="0" b="3810"/>
            <wp:docPr id="79" name="Picture 79" descr="G:\Photo Images\2018 Bloomington\Pule\Bloomington-0339.jpg" title="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hoto Images\2018 Bloomington\Pule\Bloomington-033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2DF3B9C" wp14:editId="1E8CA990">
            <wp:extent cx="2880361" cy="1920240"/>
            <wp:effectExtent l="0" t="0" r="0" b="3810"/>
            <wp:docPr id="74" name="Picture 74" descr="G:\Photo Images\2018 Bloomington\Nubia\Bloomington-9999.jpg" title="Hug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hoto Images\2018 Bloomington\Nubia\Bloomington-999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B3E1213" w14:textId="77777777" w:rsidR="00BB08A2" w:rsidRDefault="00EF3B05" w:rsidP="00BB08A2">
      <w:pPr>
        <w:spacing w:before="240"/>
      </w:pPr>
      <w:r w:rsidRPr="00757BDA">
        <w:rPr>
          <w:noProof/>
        </w:rPr>
        <w:drawing>
          <wp:inline distT="0" distB="0" distL="0" distR="0" wp14:anchorId="79DCD93D" wp14:editId="137D9A6D">
            <wp:extent cx="2880359" cy="1920240"/>
            <wp:effectExtent l="0" t="0" r="0" b="3810"/>
            <wp:docPr id="77" name="Picture 77" descr="G:\Photo Images\2018 Bloomington\Pule\Bloomington-02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hoto Images\2018 Bloomington\Pule\Bloomington-028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0359" cy="1920240"/>
                    </a:xfrm>
                    <a:prstGeom prst="rect">
                      <a:avLst/>
                    </a:prstGeom>
                    <a:noFill/>
                    <a:ln>
                      <a:noFill/>
                    </a:ln>
                  </pic:spPr>
                </pic:pic>
              </a:graphicData>
            </a:graphic>
          </wp:inline>
        </w:drawing>
      </w:r>
      <w:r>
        <w:t xml:space="preserve"> </w:t>
      </w:r>
      <w:r w:rsidRPr="00757BDA">
        <w:rPr>
          <w:noProof/>
        </w:rPr>
        <w:drawing>
          <wp:inline distT="0" distB="0" distL="0" distR="0" wp14:anchorId="5989FF9A" wp14:editId="54E234B9">
            <wp:extent cx="2880360" cy="1920240"/>
            <wp:effectExtent l="0" t="0" r="0" b="3810"/>
            <wp:docPr id="78" name="Picture 78" descr="G:\Photo Images\2018 Bloomington\Pule\Bloomington-028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oto Images\2018 Bloomington\Pule\Bloomington-028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F4DBE41" w14:textId="77777777" w:rsidR="00BB08A2" w:rsidRDefault="00EF3B05" w:rsidP="00BB08A2">
      <w:pPr>
        <w:spacing w:before="240"/>
      </w:pPr>
      <w:r w:rsidRPr="00757BDA">
        <w:rPr>
          <w:noProof/>
        </w:rPr>
        <w:drawing>
          <wp:inline distT="0" distB="0" distL="0" distR="0" wp14:anchorId="3E5545EC" wp14:editId="33AE51E6">
            <wp:extent cx="2880361" cy="1920240"/>
            <wp:effectExtent l="0" t="0" r="0" b="3810"/>
            <wp:docPr id="76" name="Picture 76" descr="G:\Photo Images\2018 Bloomington\Pule\Bloomington-037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hoto Images\2018 Bloomington\Pule\Bloomington-037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0247F181" wp14:editId="54509E69">
            <wp:extent cx="2880360" cy="1920240"/>
            <wp:effectExtent l="0" t="0" r="0" b="3810"/>
            <wp:docPr id="82" name="Picture 82" descr="G:\Photo Images\2018 Bloomington\Rabi\Bloomington-0182.jpg" title="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hoto Images\2018 Bloomington\Rabi\Bloomington-018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90A8231" w14:textId="068805E8" w:rsidR="00BB08A2" w:rsidRDefault="00EF3B05" w:rsidP="00BB08A2">
      <w:pPr>
        <w:spacing w:before="240"/>
      </w:pPr>
      <w:r w:rsidRPr="00757BDA">
        <w:rPr>
          <w:noProof/>
        </w:rPr>
        <w:lastRenderedPageBreak/>
        <w:drawing>
          <wp:inline distT="0" distB="0" distL="0" distR="0" wp14:anchorId="6B36B4B8" wp14:editId="2A919536">
            <wp:extent cx="2880361" cy="1920240"/>
            <wp:effectExtent l="0" t="0" r="0" b="3810"/>
            <wp:docPr id="80" name="Picture 80" descr="G:\Photo Images\2018 Bloomington\Rabi\Bloomington-0201.jpg" title="Baby and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 Images\2018 Bloomington\Rabi\Bloomington-02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5AD46059" wp14:editId="76ED00A3">
            <wp:extent cx="2880360" cy="1920240"/>
            <wp:effectExtent l="0" t="0" r="0" b="3810"/>
            <wp:docPr id="81" name="Picture 81" descr="G:\Photo Images\2018 Bloomington\Rabi\Bloomington-0222.jpg" title="Baby in ca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hoto Images\2018 Bloomington\Rabi\Bloomington-022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3784D73D" w14:textId="77777777" w:rsidR="00BB08A2" w:rsidRDefault="00EF3B05" w:rsidP="00BB08A2">
      <w:pPr>
        <w:spacing w:before="240"/>
      </w:pPr>
      <w:r w:rsidRPr="00757BDA">
        <w:rPr>
          <w:noProof/>
        </w:rPr>
        <w:drawing>
          <wp:inline distT="0" distB="0" distL="0" distR="0" wp14:anchorId="13674D60" wp14:editId="3B0D4642">
            <wp:extent cx="2880360" cy="1920240"/>
            <wp:effectExtent l="0" t="0" r="0" b="3810"/>
            <wp:docPr id="84" name="Picture 84" descr="G:\Photo Images\2018 Bloomington\Ramla\Bloomington-9865.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hoto Images\2018 Bloomington\Ramla\Bloomington-986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AEAAFB8" wp14:editId="6B17DAA3">
            <wp:extent cx="2880360" cy="1920240"/>
            <wp:effectExtent l="0" t="0" r="0" b="3810"/>
            <wp:docPr id="85" name="Picture 85" descr="G:\Photo Images\2018 Bloomington\Ramla\Bloomington-9866.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hoto Images\2018 Bloomington\Ramla\Bloomington-986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12022A5" w14:textId="77777777" w:rsidR="00BB08A2" w:rsidRDefault="00EF3B05" w:rsidP="00BB08A2">
      <w:pPr>
        <w:spacing w:before="240"/>
      </w:pPr>
      <w:r>
        <w:rPr>
          <w:noProof/>
        </w:rPr>
        <w:drawing>
          <wp:inline distT="0" distB="0" distL="0" distR="0" wp14:anchorId="4495F1CC" wp14:editId="1DBADC23">
            <wp:extent cx="2880360" cy="1920240"/>
            <wp:effectExtent l="0" t="0" r="0" b="3810"/>
            <wp:docPr id="83" name="Picture 83" descr="G:\Photo Images\2018 Bloomington\Ramla\Bloomington-987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09">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t xml:space="preserve"> </w:t>
      </w:r>
      <w:r w:rsidR="6BA0225F">
        <w:rPr>
          <w:noProof/>
        </w:rPr>
        <w:drawing>
          <wp:inline distT="0" distB="0" distL="0" distR="0" wp14:anchorId="46E7FACE" wp14:editId="678EFD35">
            <wp:extent cx="2765269" cy="1920240"/>
            <wp:effectExtent l="0" t="0" r="0" b="3810"/>
            <wp:docPr id="13" name="Picture 13" descr="Breastfeeding at th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0" cstate="print">
                      <a:extLst>
                        <a:ext uri="{28A0092B-C50C-407E-A947-70E740481C1C}">
                          <a14:useLocalDpi xmlns:a14="http://schemas.microsoft.com/office/drawing/2010/main" val="0"/>
                        </a:ext>
                      </a:extLst>
                    </a:blip>
                    <a:srcRect t="7500"/>
                    <a:stretch>
                      <a:fillRect/>
                    </a:stretch>
                  </pic:blipFill>
                  <pic:spPr>
                    <a:xfrm>
                      <a:off x="0" y="0"/>
                      <a:ext cx="2765269" cy="1920240"/>
                    </a:xfrm>
                    <a:prstGeom prst="rect">
                      <a:avLst/>
                    </a:prstGeom>
                  </pic:spPr>
                </pic:pic>
              </a:graphicData>
            </a:graphic>
          </wp:inline>
        </w:drawing>
      </w:r>
    </w:p>
    <w:p w14:paraId="2A1E3A3C" w14:textId="77777777" w:rsidR="00BB08A2" w:rsidRDefault="00EF3B05" w:rsidP="00BB08A2">
      <w:pPr>
        <w:spacing w:before="240"/>
      </w:pPr>
      <w:r>
        <w:rPr>
          <w:noProof/>
        </w:rPr>
        <w:drawing>
          <wp:inline distT="0" distB="0" distL="0" distR="0" wp14:anchorId="6B395599" wp14:editId="494F3CA1">
            <wp:extent cx="2880047" cy="1920240"/>
            <wp:effectExtent l="0" t="0" r="0" b="3810"/>
            <wp:docPr id="7" name="Picture 7" descr="Breastfeeding family on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stfeeding family on doc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0047" cy="1920240"/>
                    </a:xfrm>
                    <a:prstGeom prst="rect">
                      <a:avLst/>
                    </a:prstGeom>
                    <a:noFill/>
                    <a:ln>
                      <a:noFill/>
                    </a:ln>
                  </pic:spPr>
                </pic:pic>
              </a:graphicData>
            </a:graphic>
          </wp:inline>
        </w:drawing>
      </w:r>
      <w:r>
        <w:t xml:space="preserve"> </w:t>
      </w:r>
      <w:r w:rsidRPr="0014653C">
        <w:rPr>
          <w:noProof/>
        </w:rPr>
        <w:drawing>
          <wp:inline distT="0" distB="0" distL="0" distR="0" wp14:anchorId="38480814" wp14:editId="7FFA5510">
            <wp:extent cx="2880360" cy="1920240"/>
            <wp:effectExtent l="0" t="0" r="0" b="3810"/>
            <wp:docPr id="6" name="Picture 6" descr="G:\Nutrition\WBW\WBW2011\Pictures\Contest\Mother&amp;Baby\TaylorH_090811.JPG" title="Breastfeeding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utrition\WBW\WBW2011\Pictures\Contest\Mother&amp;Baby\TaylorH_09081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B2FA174" w14:textId="77777777" w:rsidR="00BB08A2" w:rsidRDefault="00EF3B05" w:rsidP="00BB08A2">
      <w:pPr>
        <w:spacing w:before="240"/>
      </w:pPr>
      <w:r>
        <w:rPr>
          <w:noProof/>
        </w:rPr>
        <w:lastRenderedPageBreak/>
        <w:drawing>
          <wp:inline distT="0" distB="0" distL="0" distR="0" wp14:anchorId="20429D33" wp14:editId="4016AD61">
            <wp:extent cx="1376608" cy="1920240"/>
            <wp:effectExtent l="0" t="0" r="0" b="3810"/>
            <wp:docPr id="4" name="Picture 4" descr="Breastfeed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3">
                      <a:extLst>
                        <a:ext uri="{28A0092B-C50C-407E-A947-70E740481C1C}">
                          <a14:useLocalDpi xmlns:a14="http://schemas.microsoft.com/office/drawing/2010/main" val="0"/>
                        </a:ext>
                      </a:extLst>
                    </a:blip>
                    <a:stretch>
                      <a:fillRect/>
                    </a:stretch>
                  </pic:blipFill>
                  <pic:spPr>
                    <a:xfrm>
                      <a:off x="0" y="0"/>
                      <a:ext cx="1376608" cy="1920240"/>
                    </a:xfrm>
                    <a:prstGeom prst="rect">
                      <a:avLst/>
                    </a:prstGeom>
                  </pic:spPr>
                </pic:pic>
              </a:graphicData>
            </a:graphic>
          </wp:inline>
        </w:drawing>
      </w:r>
      <w:r>
        <w:t xml:space="preserve"> </w:t>
      </w:r>
      <w:r>
        <w:rPr>
          <w:noProof/>
        </w:rPr>
        <w:drawing>
          <wp:inline distT="0" distB="0" distL="0" distR="0" wp14:anchorId="1D1E84DF" wp14:editId="36EB412F">
            <wp:extent cx="1524000" cy="1922145"/>
            <wp:effectExtent l="0" t="0" r="0" b="1905"/>
            <wp:docPr id="2" name="Picture 2" descr="Breastfeeding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4">
                      <a:extLst>
                        <a:ext uri="{28A0092B-C50C-407E-A947-70E740481C1C}">
                          <a14:useLocalDpi xmlns:a14="http://schemas.microsoft.com/office/drawing/2010/main" val="0"/>
                        </a:ext>
                      </a:extLst>
                    </a:blip>
                    <a:srcRect t="2344" b="12968"/>
                    <a:stretch>
                      <a:fillRect/>
                    </a:stretch>
                  </pic:blipFill>
                  <pic:spPr>
                    <a:xfrm>
                      <a:off x="0" y="0"/>
                      <a:ext cx="1524000" cy="1922145"/>
                    </a:xfrm>
                    <a:prstGeom prst="rect">
                      <a:avLst/>
                    </a:prstGeom>
                  </pic:spPr>
                </pic:pic>
              </a:graphicData>
            </a:graphic>
          </wp:inline>
        </w:drawing>
      </w:r>
      <w:r>
        <w:t xml:space="preserve"> </w:t>
      </w:r>
      <w:r>
        <w:rPr>
          <w:noProof/>
        </w:rPr>
        <w:drawing>
          <wp:inline distT="0" distB="0" distL="0" distR="0" wp14:anchorId="36F711F7" wp14:editId="3A608B90">
            <wp:extent cx="2880360" cy="1920240"/>
            <wp:effectExtent l="0" t="0" r="0" b="3810"/>
            <wp:docPr id="9" name="Picture 9" descr="G:\Photo Images\2019-6-18YangFamily\2019-6-18YangFamilyEdited\YangFamily-22.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5">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45C2E564" w14:textId="77777777" w:rsidR="00BB08A2" w:rsidRDefault="00EF3B05" w:rsidP="00BB08A2">
      <w:pPr>
        <w:spacing w:before="240"/>
      </w:pPr>
      <w:r w:rsidRPr="007B5785">
        <w:rPr>
          <w:noProof/>
        </w:rPr>
        <w:drawing>
          <wp:inline distT="0" distB="0" distL="0" distR="0" wp14:anchorId="22802A3D" wp14:editId="32E27945">
            <wp:extent cx="2881337" cy="1920240"/>
            <wp:effectExtent l="0" t="0" r="0" b="3810"/>
            <wp:docPr id="10" name="Picture 10" descr="G:\Photo Images\2019-6-18YangFamily\2019-6-18YangFamilyEdited\YangFamily-3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hoto Images\2019-6-18YangFamily\2019-6-18YangFamilyEdited\YangFamily-3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1337" cy="1920240"/>
                    </a:xfrm>
                    <a:prstGeom prst="rect">
                      <a:avLst/>
                    </a:prstGeom>
                    <a:noFill/>
                    <a:ln>
                      <a:noFill/>
                    </a:ln>
                  </pic:spPr>
                </pic:pic>
              </a:graphicData>
            </a:graphic>
          </wp:inline>
        </w:drawing>
      </w:r>
      <w:r>
        <w:t xml:space="preserve"> </w:t>
      </w:r>
      <w:r w:rsidRPr="007B5785">
        <w:rPr>
          <w:noProof/>
        </w:rPr>
        <w:drawing>
          <wp:inline distT="0" distB="0" distL="0" distR="0" wp14:anchorId="3D47E0E0" wp14:editId="1FC2800C">
            <wp:extent cx="2881019" cy="1920240"/>
            <wp:effectExtent l="0" t="0" r="0" b="3810"/>
            <wp:docPr id="11" name="Picture 11" descr="G:\Photo Images\2019-6-18YangFamily\2019-6-18YangFamilyEdited\YangFamily-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Photo Images\2019-6-18YangFamily\2019-6-18YangFamilyEdited\YangFamily-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7E37EC16" w14:textId="210E89A3" w:rsidR="00824AA4" w:rsidRDefault="00EF3B05" w:rsidP="00BB08A2">
      <w:pPr>
        <w:spacing w:before="240"/>
      </w:pPr>
      <w:r w:rsidRPr="00B4210B">
        <w:rPr>
          <w:noProof/>
        </w:rPr>
        <w:drawing>
          <wp:inline distT="0" distB="0" distL="0" distR="0" wp14:anchorId="2DC52198" wp14:editId="6BC4637F">
            <wp:extent cx="2881019" cy="1920240"/>
            <wp:effectExtent l="0" t="0" r="0" b="3810"/>
            <wp:docPr id="12" name="Picture 12" descr="G:\Photo Images\2019-6-18YangFamily\2019-6-18YangFamilyEdited\YangFamily-18.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Photo Images\2019-6-18YangFamily\2019-6-18YangFamilyEdited\YangFamily-18.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42691083" w14:textId="77777777" w:rsidR="00EF3B05" w:rsidRDefault="00EF3B05" w:rsidP="00EF3B05">
      <w:pPr>
        <w:pStyle w:val="Heading4"/>
      </w:pPr>
      <w:r>
        <w:lastRenderedPageBreak/>
        <w:t>Lactation Rooms</w:t>
      </w:r>
    </w:p>
    <w:p w14:paraId="53AB49A1" w14:textId="77777777" w:rsidR="00793ADF" w:rsidRDefault="00793ADF" w:rsidP="009A13F4">
      <w:pPr>
        <w:spacing w:before="240"/>
      </w:pPr>
      <w:r w:rsidRPr="00AB3DA1">
        <w:rPr>
          <w:noProof/>
        </w:rPr>
        <w:drawing>
          <wp:inline distT="0" distB="0" distL="0" distR="0" wp14:anchorId="5416D027" wp14:editId="056645BA">
            <wp:extent cx="2880360" cy="1920240"/>
            <wp:effectExtent l="0" t="0" r="0" b="3810"/>
            <wp:docPr id="14" name="Picture 14"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Lactation\2017 WIC Conference-565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AB3DA1">
        <w:rPr>
          <w:noProof/>
        </w:rPr>
        <w:drawing>
          <wp:inline distT="0" distB="0" distL="0" distR="0" wp14:anchorId="46D3C058" wp14:editId="52DB03BB">
            <wp:extent cx="2879976" cy="1920240"/>
            <wp:effectExtent l="0" t="0" r="0" b="3810"/>
            <wp:docPr id="15" name="Picture 15"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NFERENCE\2017 Conference\Photos from 2017 Conference\Lactation\2017 WIC Conference-566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p>
    <w:p w14:paraId="6D348FBC" w14:textId="77777777" w:rsidR="00793ADF" w:rsidRDefault="00793ADF" w:rsidP="009A13F4">
      <w:pPr>
        <w:spacing w:before="240"/>
      </w:pPr>
      <w:r w:rsidRPr="00DC0DC2">
        <w:rPr>
          <w:noProof/>
        </w:rPr>
        <w:drawing>
          <wp:inline distT="0" distB="0" distL="0" distR="0" wp14:anchorId="02045B5C" wp14:editId="33EAB0FB">
            <wp:extent cx="2879976" cy="1920240"/>
            <wp:effectExtent l="0" t="0" r="0" b="3810"/>
            <wp:docPr id="16" name="Picture 16"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Lactation\2017 WIC Conference-566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r>
        <w:t xml:space="preserve"> </w:t>
      </w:r>
      <w:r w:rsidRPr="00830A4D">
        <w:rPr>
          <w:noProof/>
        </w:rPr>
        <w:drawing>
          <wp:inline distT="0" distB="0" distL="0" distR="0" wp14:anchorId="11472576" wp14:editId="2D6AB31C">
            <wp:extent cx="2880360" cy="1920240"/>
            <wp:effectExtent l="0" t="0" r="0" b="3810"/>
            <wp:docPr id="40" name="Picture 40"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endor\Emily\Social Media\Pictures\2017 Mothers Room\Mothers Room-611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C63BFF7" w14:textId="77777777" w:rsidR="00BB08A2" w:rsidRDefault="00793ADF" w:rsidP="009A13F4">
      <w:pPr>
        <w:spacing w:before="240"/>
      </w:pPr>
      <w:r w:rsidRPr="00830A4D">
        <w:rPr>
          <w:noProof/>
        </w:rPr>
        <w:drawing>
          <wp:inline distT="0" distB="0" distL="0" distR="0" wp14:anchorId="29193170" wp14:editId="2E9C159C">
            <wp:extent cx="3650360" cy="1920240"/>
            <wp:effectExtent l="0" t="0" r="7620" b="3810"/>
            <wp:docPr id="38" name="Picture 38"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endor\Emily\Social Media\Pictures\2017 Mothers Room\Mothers Room-6114 FB.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r>
        <w:t xml:space="preserve"> </w:t>
      </w:r>
    </w:p>
    <w:p w14:paraId="147B0EDE" w14:textId="6CB239E4" w:rsidR="00793ADF" w:rsidRDefault="00793ADF" w:rsidP="009A13F4">
      <w:pPr>
        <w:spacing w:before="240"/>
      </w:pPr>
      <w:r w:rsidRPr="00830A4D">
        <w:rPr>
          <w:noProof/>
        </w:rPr>
        <w:lastRenderedPageBreak/>
        <w:drawing>
          <wp:inline distT="0" distB="0" distL="0" distR="0" wp14:anchorId="43DA8E46" wp14:editId="5C59CBBC">
            <wp:extent cx="3650360" cy="1920240"/>
            <wp:effectExtent l="0" t="0" r="7620" b="3810"/>
            <wp:docPr id="39" name="Picture 39"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endor\Emily\Social Media\Pictures\2017 Mothers Room\Mothers Room-6127 FB.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p>
    <w:p w14:paraId="4FF61FF5" w14:textId="77777777" w:rsidR="00793ADF" w:rsidRDefault="00793ADF" w:rsidP="00793ADF">
      <w:pPr>
        <w:pStyle w:val="Heading4"/>
      </w:pPr>
      <w:r>
        <w:t>Peer Program</w:t>
      </w:r>
    </w:p>
    <w:p w14:paraId="3034D485" w14:textId="441FCED3" w:rsidR="00793ADF" w:rsidRDefault="00793ADF" w:rsidP="009A13F4">
      <w:pPr>
        <w:spacing w:before="240"/>
      </w:pPr>
      <w:r>
        <w:rPr>
          <w:noProof/>
        </w:rPr>
        <w:drawing>
          <wp:inline distT="0" distB="0" distL="0" distR="0" wp14:anchorId="7AF7183D" wp14:editId="5C68BDDD">
            <wp:extent cx="2872617" cy="1920240"/>
            <wp:effectExtent l="0" t="0" r="4445" b="3810"/>
            <wp:docPr id="17" name="Picture 17" descr="C:\Users\dechl1\AppData\Local\Microsoft\Windows\INetCache\Content.Word\AllPeers small.jpg" title="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chl1\AppData\Local\Microsoft\Windows\INetCache\Content.Word\AllPeers small.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2617" cy="1920240"/>
                    </a:xfrm>
                    <a:prstGeom prst="rect">
                      <a:avLst/>
                    </a:prstGeom>
                    <a:noFill/>
                    <a:ln>
                      <a:noFill/>
                    </a:ln>
                  </pic:spPr>
                </pic:pic>
              </a:graphicData>
            </a:graphic>
          </wp:inline>
        </w:drawing>
      </w:r>
      <w:r w:rsidR="009A13F4">
        <w:t xml:space="preserve"> </w:t>
      </w:r>
      <w:r>
        <w:rPr>
          <w:noProof/>
        </w:rPr>
        <w:drawing>
          <wp:inline distT="0" distB="0" distL="0" distR="0" wp14:anchorId="1A6042BE" wp14:editId="1C86D9EA">
            <wp:extent cx="2896952" cy="1920240"/>
            <wp:effectExtent l="0" t="0" r="0" b="3810"/>
            <wp:docPr id="18" name="Picture 18" descr="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r Grou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p>
    <w:p w14:paraId="75C9B5F9" w14:textId="77777777" w:rsidR="00793ADF" w:rsidRDefault="00793ADF" w:rsidP="00793ADF">
      <w:pPr>
        <w:pStyle w:val="Heading4"/>
      </w:pPr>
      <w:r>
        <w:t>Babies’ Tummy Sizes</w:t>
      </w:r>
    </w:p>
    <w:p w14:paraId="5657127C" w14:textId="77777777" w:rsidR="00793ADF" w:rsidRDefault="00793ADF" w:rsidP="00793ADF">
      <w:r w:rsidRPr="00830A4D">
        <w:rPr>
          <w:noProof/>
        </w:rPr>
        <w:drawing>
          <wp:inline distT="0" distB="0" distL="0" distR="0" wp14:anchorId="1E7419ED" wp14:editId="08FC455F">
            <wp:extent cx="3840479" cy="1920240"/>
            <wp:effectExtent l="0" t="0" r="8255" b="3810"/>
            <wp:docPr id="37" name="Picture 37" descr="Baby Tummy Size" title="Baby Tumm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endor\Emily\Social Media\Pictures\2017 Baby Tummy Size\Baby Tummy-6100 Black.jpg"/>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840479" cy="1920240"/>
                    </a:xfrm>
                    <a:prstGeom prst="rect">
                      <a:avLst/>
                    </a:prstGeom>
                    <a:noFill/>
                    <a:ln>
                      <a:noFill/>
                    </a:ln>
                  </pic:spPr>
                </pic:pic>
              </a:graphicData>
            </a:graphic>
          </wp:inline>
        </w:drawing>
      </w:r>
    </w:p>
    <w:p w14:paraId="656CF0CB" w14:textId="77777777" w:rsidR="00793ADF" w:rsidRDefault="00793ADF" w:rsidP="00793ADF">
      <w:pPr>
        <w:pStyle w:val="Heading4"/>
      </w:pPr>
      <w:r>
        <w:t>Other Photo Resources</w:t>
      </w:r>
    </w:p>
    <w:p w14:paraId="1AF64751" w14:textId="4E72A1D4" w:rsidR="00CB1F86" w:rsidRDefault="00793ADF" w:rsidP="00793ADF">
      <w:r>
        <w:t xml:space="preserve">There are several </w:t>
      </w:r>
      <w:r w:rsidR="00CB1F86">
        <w:t>website recourses for</w:t>
      </w:r>
      <w:r>
        <w:t xml:space="preserve"> free pictures. </w:t>
      </w:r>
    </w:p>
    <w:p w14:paraId="4F8AC1F9" w14:textId="77777777" w:rsidR="00CB1F86" w:rsidRDefault="67C67963" w:rsidP="00143B02">
      <w:pPr>
        <w:pStyle w:val="ListBullet"/>
      </w:pPr>
      <w:r>
        <w:t>T</w:t>
      </w:r>
      <w:r w:rsidR="35FBEF66">
        <w:t xml:space="preserve">he </w:t>
      </w:r>
      <w:hyperlink r:id="rId128">
        <w:r w:rsidR="6C0A99CA" w:rsidRPr="27F8B6D9">
          <w:rPr>
            <w:rStyle w:val="Hyperlink"/>
          </w:rPr>
          <w:t>USDA WIC Image Gallery</w:t>
        </w:r>
        <w:r w:rsidR="6C0A99CA" w:rsidRPr="27F8B6D9">
          <w:rPr>
            <w:rStyle w:val="Hyperlink"/>
            <w:u w:val="none"/>
          </w:rPr>
          <w:t xml:space="preserve"> (https://wicworks.fns.usda.gov/resources/wic-image-gallery-wic-breastfeeding-support)</w:t>
        </w:r>
      </w:hyperlink>
      <w:r w:rsidRPr="27F8B6D9">
        <w:rPr>
          <w:rStyle w:val="Hyperlink"/>
          <w:u w:val="none"/>
        </w:rPr>
        <w:t xml:space="preserve"> </w:t>
      </w:r>
      <w:r w:rsidRPr="27F8B6D9">
        <w:rPr>
          <w:rStyle w:val="Hyperlink"/>
          <w:color w:val="auto"/>
          <w:u w:val="none"/>
        </w:rPr>
        <w:t>is one of the best resources</w:t>
      </w:r>
      <w:r w:rsidR="35FBEF66">
        <w:t xml:space="preserve">. </w:t>
      </w:r>
    </w:p>
    <w:p w14:paraId="7403B9C9" w14:textId="578D58CE" w:rsidR="00DB37F7" w:rsidRDefault="3A2E0E77" w:rsidP="00143B02">
      <w:pPr>
        <w:pStyle w:val="ListBullet"/>
      </w:pPr>
      <w:r>
        <w:lastRenderedPageBreak/>
        <w:t>The U</w:t>
      </w:r>
      <w:r w:rsidR="0CA10C54">
        <w:t>.</w:t>
      </w:r>
      <w:r>
        <w:t>S</w:t>
      </w:r>
      <w:r w:rsidR="0CA10C54">
        <w:t>.</w:t>
      </w:r>
      <w:r>
        <w:t xml:space="preserve"> Breastfeeding Co</w:t>
      </w:r>
      <w:r w:rsidR="05DCD0F1">
        <w:t>mmittee</w:t>
      </w:r>
      <w:r>
        <w:t xml:space="preserve"> </w:t>
      </w:r>
      <w:r w:rsidR="0CA10C54">
        <w:t xml:space="preserve">provides free photos if your agency agrees to comply </w:t>
      </w:r>
      <w:r>
        <w:t xml:space="preserve">with their </w:t>
      </w:r>
      <w:r w:rsidR="0CA10C54">
        <w:t>t</w:t>
      </w:r>
      <w:r>
        <w:t xml:space="preserve">erms and </w:t>
      </w:r>
      <w:r w:rsidR="0CA10C54">
        <w:t>c</w:t>
      </w:r>
      <w:r>
        <w:t xml:space="preserve">onditions. </w:t>
      </w:r>
      <w:r w:rsidR="5EAFED8B">
        <w:t xml:space="preserve">These photos are located in </w:t>
      </w:r>
      <w:r w:rsidR="02CC7D07">
        <w:t xml:space="preserve">the </w:t>
      </w:r>
      <w:hyperlink r:id="rId129">
        <w:r w:rsidR="00333CBC" w:rsidRPr="27F8B6D9">
          <w:rPr>
            <w:rStyle w:val="Hyperlink"/>
          </w:rPr>
          <w:t>"Landscape of Breastfeeding Support" Image Gallery (https://www.usbreastfeeding.org/p</w:t>
        </w:r>
        <w:r w:rsidR="00333CBC" w:rsidRPr="27F8B6D9">
          <w:rPr>
            <w:rStyle w:val="Hyperlink"/>
          </w:rPr>
          <w:t>h</w:t>
        </w:r>
        <w:r w:rsidR="00333CBC" w:rsidRPr="27F8B6D9">
          <w:rPr>
            <w:rStyle w:val="Hyperlink"/>
          </w:rPr>
          <w:t>oto-project.html)</w:t>
        </w:r>
      </w:hyperlink>
      <w:r w:rsidR="02CC7D07">
        <w:t xml:space="preserve"> </w:t>
      </w:r>
    </w:p>
    <w:p w14:paraId="1F5E7C1B" w14:textId="117CAA9B" w:rsidR="00793ADF" w:rsidRDefault="00DB37F7" w:rsidP="00143B02">
      <w:pPr>
        <w:pStyle w:val="ListBullet"/>
      </w:pPr>
      <w:r>
        <w:t>Additional resources (some may require reviewing terms and conditions prior to using photos):</w:t>
      </w:r>
    </w:p>
    <w:p w14:paraId="56A69A22" w14:textId="75B5C79E" w:rsidR="00793ADF" w:rsidRPr="00A92625" w:rsidRDefault="00F87F0C" w:rsidP="00143B02">
      <w:pPr>
        <w:pStyle w:val="ListBullet"/>
        <w:numPr>
          <w:ilvl w:val="1"/>
          <w:numId w:val="8"/>
        </w:numPr>
        <w:rPr>
          <w:szCs w:val="24"/>
        </w:rPr>
      </w:pPr>
      <w:hyperlink r:id="rId130">
        <w:r w:rsidR="00FD267E" w:rsidRPr="27F8B6D9">
          <w:rPr>
            <w:rStyle w:val="Hyperlink"/>
          </w:rPr>
          <w:t>PublicDomainPictures.net</w:t>
        </w:r>
      </w:hyperlink>
      <w:r w:rsidR="00FD267E">
        <w:t xml:space="preserve"> </w:t>
      </w:r>
    </w:p>
    <w:p w14:paraId="0C2AD944" w14:textId="0505DAC7" w:rsidR="00793ADF" w:rsidRPr="00FB0622" w:rsidRDefault="00FB0622" w:rsidP="74EEED14">
      <w:pPr>
        <w:pStyle w:val="ListBullet"/>
        <w:numPr>
          <w:ilvl w:val="1"/>
          <w:numId w:val="8"/>
        </w:numPr>
        <w:rPr>
          <w:rStyle w:val="Hyperlink"/>
        </w:rPr>
      </w:pPr>
      <w:r>
        <w:fldChar w:fldCharType="begin"/>
      </w:r>
      <w:r>
        <w:instrText xml:space="preserve"> HYPERLINK "https://unsplash.com/" </w:instrText>
      </w:r>
      <w:r>
        <w:fldChar w:fldCharType="separate"/>
      </w:r>
      <w:r w:rsidR="5DDCC3AD" w:rsidRPr="00FB0622">
        <w:rPr>
          <w:rStyle w:val="Hyperlink"/>
        </w:rPr>
        <w:t>Unsplash (https://unsplash.com/)</w:t>
      </w:r>
    </w:p>
    <w:p w14:paraId="62DDB5BB" w14:textId="65EBE450" w:rsidR="00793ADF" w:rsidRPr="00A92625" w:rsidRDefault="00FB0622" w:rsidP="00143B02">
      <w:pPr>
        <w:pStyle w:val="ListBullet"/>
        <w:numPr>
          <w:ilvl w:val="1"/>
          <w:numId w:val="8"/>
        </w:numPr>
        <w:rPr>
          <w:szCs w:val="24"/>
        </w:rPr>
      </w:pPr>
      <w:r>
        <w:fldChar w:fldCharType="end"/>
      </w:r>
      <w:hyperlink r:id="rId131">
        <w:r w:rsidR="006A7779" w:rsidRPr="27F8B6D9">
          <w:rPr>
            <w:rStyle w:val="Hyperlink"/>
          </w:rPr>
          <w:t>Free Stock Photos</w:t>
        </w:r>
        <w:r w:rsidR="006A7779" w:rsidRPr="27F8B6D9">
          <w:rPr>
            <w:rStyle w:val="Hyperlink"/>
            <w:u w:val="none"/>
          </w:rPr>
          <w:t xml:space="preserve"> (http://all-free-download.com/free-photos/)</w:t>
        </w:r>
      </w:hyperlink>
    </w:p>
    <w:p w14:paraId="2E61603F" w14:textId="360B9CE0" w:rsidR="00793ADF" w:rsidRPr="00A92625" w:rsidRDefault="00226940" w:rsidP="74EEED14">
      <w:pPr>
        <w:pStyle w:val="ListBullet"/>
        <w:numPr>
          <w:ilvl w:val="1"/>
          <w:numId w:val="8"/>
        </w:numPr>
        <w:rPr>
          <w:rStyle w:val="Hyperlink"/>
        </w:rPr>
      </w:pPr>
      <w:hyperlink r:id="rId132" w:tooltip="Pixnio" w:history="1"/>
      <w:hyperlink r:id="rId133" w:history="1">
        <w:r w:rsidR="30BEBEE6" w:rsidRPr="00F87F0C">
          <w:rPr>
            <w:rStyle w:val="Hyperlink"/>
          </w:rPr>
          <w:t>Public Health Image Library (http</w:t>
        </w:r>
        <w:r w:rsidR="30BEBEE6" w:rsidRPr="00F87F0C">
          <w:rPr>
            <w:rStyle w:val="Hyperlink"/>
          </w:rPr>
          <w:t>s</w:t>
        </w:r>
        <w:r w:rsidR="30BEBEE6" w:rsidRPr="00F87F0C">
          <w:rPr>
            <w:rStyle w:val="Hyperlink"/>
          </w:rPr>
          <w:t>:/phil.cdc.gov/</w:t>
        </w:r>
        <w:proofErr w:type="spellStart"/>
        <w:r w:rsidR="30BEBEE6" w:rsidRPr="00F87F0C">
          <w:rPr>
            <w:rStyle w:val="Hyperlink"/>
          </w:rPr>
          <w:t>phil</w:t>
        </w:r>
        <w:proofErr w:type="spellEnd"/>
        <w:r w:rsidR="30BEBEE6" w:rsidRPr="00F87F0C">
          <w:rPr>
            <w:rStyle w:val="Hyperlink"/>
          </w:rPr>
          <w:t>/home.asp)</w:t>
        </w:r>
      </w:hyperlink>
    </w:p>
    <w:sectPr w:rsidR="00793ADF" w:rsidRPr="00A92625" w:rsidSect="00F61439">
      <w:headerReference w:type="default" r:id="rId134"/>
      <w:footerReference w:type="default" r:id="rId135"/>
      <w:footerReference w:type="first" r:id="rId136"/>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CC07" w14:textId="77777777" w:rsidR="008F7AB6" w:rsidRDefault="008F7AB6" w:rsidP="00D36495">
      <w:r>
        <w:separator/>
      </w:r>
    </w:p>
  </w:endnote>
  <w:endnote w:type="continuationSeparator" w:id="0">
    <w:p w14:paraId="5A03713E" w14:textId="77777777" w:rsidR="008F7AB6" w:rsidRDefault="008F7AB6" w:rsidP="00D36495">
      <w:r>
        <w:continuationSeparator/>
      </w:r>
    </w:p>
  </w:endnote>
  <w:endnote w:type="continuationNotice" w:id="1">
    <w:p w14:paraId="42118949" w14:textId="77777777" w:rsidR="008F7AB6" w:rsidRDefault="008F7A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C4CBB" w14:textId="77777777" w:rsidR="008F7AB6" w:rsidRDefault="008F7AB6" w:rsidP="00D36495">
      <w:r>
        <w:separator/>
      </w:r>
    </w:p>
  </w:footnote>
  <w:footnote w:type="continuationSeparator" w:id="0">
    <w:p w14:paraId="7272FD15" w14:textId="77777777" w:rsidR="008F7AB6" w:rsidRDefault="008F7AB6" w:rsidP="00D36495">
      <w:r>
        <w:continuationSeparator/>
      </w:r>
    </w:p>
  </w:footnote>
  <w:footnote w:type="continuationNotice" w:id="1">
    <w:p w14:paraId="57860B20" w14:textId="77777777" w:rsidR="008F7AB6" w:rsidRDefault="008F7AB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5DD" w14:textId="25BFA8AC" w:rsidR="00782710" w:rsidRPr="00D552D7" w:rsidRDefault="00CE21A4" w:rsidP="001E09DA">
    <w:pPr>
      <w:pStyle w:val="Header"/>
    </w:pPr>
    <w:r>
      <w:t>breastfeeding support and promotion –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531802468">
    <w:abstractNumId w:val="1"/>
  </w:num>
  <w:num w:numId="2" w16cid:durableId="769855003">
    <w:abstractNumId w:val="0"/>
  </w:num>
  <w:num w:numId="3" w16cid:durableId="1352875043">
    <w:abstractNumId w:val="10"/>
  </w:num>
  <w:num w:numId="4" w16cid:durableId="1950890297">
    <w:abstractNumId w:val="15"/>
  </w:num>
  <w:num w:numId="5" w16cid:durableId="1686439241">
    <w:abstractNumId w:val="5"/>
  </w:num>
  <w:num w:numId="6" w16cid:durableId="266692842">
    <w:abstractNumId w:val="3"/>
  </w:num>
  <w:num w:numId="7" w16cid:durableId="449781299">
    <w:abstractNumId w:val="8"/>
  </w:num>
  <w:num w:numId="8" w16cid:durableId="2069109807">
    <w:abstractNumId w:val="7"/>
  </w:num>
  <w:num w:numId="9" w16cid:durableId="587351290">
    <w:abstractNumId w:val="13"/>
  </w:num>
  <w:num w:numId="10" w16cid:durableId="419564106">
    <w:abstractNumId w:val="11"/>
  </w:num>
  <w:num w:numId="11" w16cid:durableId="1577665895">
    <w:abstractNumId w:val="9"/>
  </w:num>
  <w:num w:numId="12" w16cid:durableId="271015197">
    <w:abstractNumId w:val="6"/>
  </w:num>
  <w:num w:numId="13" w16cid:durableId="429619330">
    <w:abstractNumId w:val="4"/>
  </w:num>
  <w:num w:numId="14" w16cid:durableId="877206104">
    <w:abstractNumId w:val="14"/>
  </w:num>
  <w:num w:numId="15" w16cid:durableId="2097021136">
    <w:abstractNumId w:val="2"/>
  </w:num>
  <w:num w:numId="16" w16cid:durableId="193131187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7CF"/>
    <w:rsid w:val="000129F8"/>
    <w:rsid w:val="00013349"/>
    <w:rsid w:val="00013DF1"/>
    <w:rsid w:val="00015C84"/>
    <w:rsid w:val="00017AF7"/>
    <w:rsid w:val="00017D52"/>
    <w:rsid w:val="0002112F"/>
    <w:rsid w:val="00022309"/>
    <w:rsid w:val="0002249D"/>
    <w:rsid w:val="00022A4C"/>
    <w:rsid w:val="00022C06"/>
    <w:rsid w:val="00022E23"/>
    <w:rsid w:val="0002353B"/>
    <w:rsid w:val="00024A86"/>
    <w:rsid w:val="0002516B"/>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5C4C"/>
    <w:rsid w:val="00055FC9"/>
    <w:rsid w:val="00056408"/>
    <w:rsid w:val="00057AE7"/>
    <w:rsid w:val="00060165"/>
    <w:rsid w:val="00060A8A"/>
    <w:rsid w:val="0006118D"/>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21"/>
    <w:rsid w:val="00077DEB"/>
    <w:rsid w:val="00080071"/>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7CC"/>
    <w:rsid w:val="000B5D3F"/>
    <w:rsid w:val="000B60A7"/>
    <w:rsid w:val="000B6770"/>
    <w:rsid w:val="000B6B15"/>
    <w:rsid w:val="000C0AB6"/>
    <w:rsid w:val="000C1F9F"/>
    <w:rsid w:val="000C1FE7"/>
    <w:rsid w:val="000C290E"/>
    <w:rsid w:val="000C2EA1"/>
    <w:rsid w:val="000C4421"/>
    <w:rsid w:val="000C5301"/>
    <w:rsid w:val="000C673C"/>
    <w:rsid w:val="000C7331"/>
    <w:rsid w:val="000D130A"/>
    <w:rsid w:val="000D1432"/>
    <w:rsid w:val="000D1E39"/>
    <w:rsid w:val="000D1E84"/>
    <w:rsid w:val="000D41A4"/>
    <w:rsid w:val="000D506D"/>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C79"/>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5173"/>
    <w:rsid w:val="00116604"/>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8DD"/>
    <w:rsid w:val="001270FC"/>
    <w:rsid w:val="001278E8"/>
    <w:rsid w:val="00127BE3"/>
    <w:rsid w:val="001306BF"/>
    <w:rsid w:val="00130B66"/>
    <w:rsid w:val="00131B89"/>
    <w:rsid w:val="00131BD9"/>
    <w:rsid w:val="001328FE"/>
    <w:rsid w:val="0013303B"/>
    <w:rsid w:val="00133CB3"/>
    <w:rsid w:val="001350B9"/>
    <w:rsid w:val="00135E03"/>
    <w:rsid w:val="0013679F"/>
    <w:rsid w:val="001368FD"/>
    <w:rsid w:val="00136982"/>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85"/>
    <w:rsid w:val="00143B02"/>
    <w:rsid w:val="00143D9F"/>
    <w:rsid w:val="001440CA"/>
    <w:rsid w:val="00145AB2"/>
    <w:rsid w:val="00147959"/>
    <w:rsid w:val="001503F9"/>
    <w:rsid w:val="001515ED"/>
    <w:rsid w:val="0015247D"/>
    <w:rsid w:val="001533A8"/>
    <w:rsid w:val="00153505"/>
    <w:rsid w:val="001541AE"/>
    <w:rsid w:val="001546A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2D44"/>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108"/>
    <w:rsid w:val="00190EB2"/>
    <w:rsid w:val="00191E21"/>
    <w:rsid w:val="00192A8D"/>
    <w:rsid w:val="00192ED2"/>
    <w:rsid w:val="001941DC"/>
    <w:rsid w:val="0019499A"/>
    <w:rsid w:val="00194CEB"/>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CDB"/>
    <w:rsid w:val="001B04EA"/>
    <w:rsid w:val="001B0FBE"/>
    <w:rsid w:val="001B5568"/>
    <w:rsid w:val="001B5891"/>
    <w:rsid w:val="001B5F7A"/>
    <w:rsid w:val="001B60A0"/>
    <w:rsid w:val="001B69BB"/>
    <w:rsid w:val="001B6A5E"/>
    <w:rsid w:val="001B6B15"/>
    <w:rsid w:val="001B7401"/>
    <w:rsid w:val="001B7553"/>
    <w:rsid w:val="001C1ACC"/>
    <w:rsid w:val="001C1B83"/>
    <w:rsid w:val="001C250B"/>
    <w:rsid w:val="001C29D8"/>
    <w:rsid w:val="001C331B"/>
    <w:rsid w:val="001C3947"/>
    <w:rsid w:val="001C3CC2"/>
    <w:rsid w:val="001C477F"/>
    <w:rsid w:val="001C5000"/>
    <w:rsid w:val="001C50CA"/>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6EA"/>
    <w:rsid w:val="001E55CC"/>
    <w:rsid w:val="001E5C3D"/>
    <w:rsid w:val="001E63D5"/>
    <w:rsid w:val="001E69DC"/>
    <w:rsid w:val="001E6C02"/>
    <w:rsid w:val="001E7102"/>
    <w:rsid w:val="001E7D5C"/>
    <w:rsid w:val="001E7FDE"/>
    <w:rsid w:val="001F1262"/>
    <w:rsid w:val="001F1783"/>
    <w:rsid w:val="001F318E"/>
    <w:rsid w:val="001F3A49"/>
    <w:rsid w:val="001F3F10"/>
    <w:rsid w:val="001F5341"/>
    <w:rsid w:val="001F58A5"/>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19"/>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267"/>
    <w:rsid w:val="00221A7B"/>
    <w:rsid w:val="00221E6E"/>
    <w:rsid w:val="0022277F"/>
    <w:rsid w:val="0022313E"/>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995"/>
    <w:rsid w:val="00246167"/>
    <w:rsid w:val="0024745B"/>
    <w:rsid w:val="00250CA3"/>
    <w:rsid w:val="002526DB"/>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0A71"/>
    <w:rsid w:val="00271CDF"/>
    <w:rsid w:val="00271DDA"/>
    <w:rsid w:val="00272489"/>
    <w:rsid w:val="002726CA"/>
    <w:rsid w:val="00272FEF"/>
    <w:rsid w:val="00273A21"/>
    <w:rsid w:val="002751BC"/>
    <w:rsid w:val="00275844"/>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071"/>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09EB"/>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1076"/>
    <w:rsid w:val="0031158F"/>
    <w:rsid w:val="003117B4"/>
    <w:rsid w:val="00311CBD"/>
    <w:rsid w:val="00312491"/>
    <w:rsid w:val="0031376E"/>
    <w:rsid w:val="0031382E"/>
    <w:rsid w:val="003145DF"/>
    <w:rsid w:val="003148B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3CBC"/>
    <w:rsid w:val="00334248"/>
    <w:rsid w:val="0033467F"/>
    <w:rsid w:val="00334E37"/>
    <w:rsid w:val="00335CF3"/>
    <w:rsid w:val="0033678C"/>
    <w:rsid w:val="00337903"/>
    <w:rsid w:val="00337EC8"/>
    <w:rsid w:val="003400B7"/>
    <w:rsid w:val="0034028B"/>
    <w:rsid w:val="00340C73"/>
    <w:rsid w:val="00340F82"/>
    <w:rsid w:val="003411EB"/>
    <w:rsid w:val="003411ED"/>
    <w:rsid w:val="00341AAA"/>
    <w:rsid w:val="00343382"/>
    <w:rsid w:val="00343F4C"/>
    <w:rsid w:val="0034420E"/>
    <w:rsid w:val="00344720"/>
    <w:rsid w:val="00344A88"/>
    <w:rsid w:val="0034595A"/>
    <w:rsid w:val="0034608C"/>
    <w:rsid w:val="00346E73"/>
    <w:rsid w:val="00347514"/>
    <w:rsid w:val="003477A8"/>
    <w:rsid w:val="003478D6"/>
    <w:rsid w:val="00347AEF"/>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DCD"/>
    <w:rsid w:val="003652F6"/>
    <w:rsid w:val="00365C40"/>
    <w:rsid w:val="0036642C"/>
    <w:rsid w:val="003665B5"/>
    <w:rsid w:val="0036750C"/>
    <w:rsid w:val="003710C1"/>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77EA1"/>
    <w:rsid w:val="003806B9"/>
    <w:rsid w:val="00381172"/>
    <w:rsid w:val="003817AE"/>
    <w:rsid w:val="00382C89"/>
    <w:rsid w:val="003835F9"/>
    <w:rsid w:val="003839DA"/>
    <w:rsid w:val="003850E1"/>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2C5B"/>
    <w:rsid w:val="003C336A"/>
    <w:rsid w:val="003C6975"/>
    <w:rsid w:val="003C6AEC"/>
    <w:rsid w:val="003C6BB4"/>
    <w:rsid w:val="003C6E88"/>
    <w:rsid w:val="003C7BE2"/>
    <w:rsid w:val="003D04A1"/>
    <w:rsid w:val="003D12B4"/>
    <w:rsid w:val="003D2940"/>
    <w:rsid w:val="003D2D4D"/>
    <w:rsid w:val="003D3440"/>
    <w:rsid w:val="003D3589"/>
    <w:rsid w:val="003D37A9"/>
    <w:rsid w:val="003D436F"/>
    <w:rsid w:val="003D5A89"/>
    <w:rsid w:val="003D5A98"/>
    <w:rsid w:val="003D5F14"/>
    <w:rsid w:val="003D6119"/>
    <w:rsid w:val="003D6582"/>
    <w:rsid w:val="003D7468"/>
    <w:rsid w:val="003E018E"/>
    <w:rsid w:val="003E025D"/>
    <w:rsid w:val="003E086B"/>
    <w:rsid w:val="003E0A72"/>
    <w:rsid w:val="003E11C3"/>
    <w:rsid w:val="003E1482"/>
    <w:rsid w:val="003E170C"/>
    <w:rsid w:val="003E183F"/>
    <w:rsid w:val="003E1B1D"/>
    <w:rsid w:val="003E1E97"/>
    <w:rsid w:val="003E2017"/>
    <w:rsid w:val="003E487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E21"/>
    <w:rsid w:val="00404073"/>
    <w:rsid w:val="00404976"/>
    <w:rsid w:val="00404A1D"/>
    <w:rsid w:val="00404F85"/>
    <w:rsid w:val="00405658"/>
    <w:rsid w:val="00405A6F"/>
    <w:rsid w:val="00406244"/>
    <w:rsid w:val="00406DE8"/>
    <w:rsid w:val="00406F52"/>
    <w:rsid w:val="004074C2"/>
    <w:rsid w:val="004103E1"/>
    <w:rsid w:val="00412215"/>
    <w:rsid w:val="00412567"/>
    <w:rsid w:val="0041287A"/>
    <w:rsid w:val="00412ACD"/>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DA6"/>
    <w:rsid w:val="0044794C"/>
    <w:rsid w:val="00450878"/>
    <w:rsid w:val="00450A95"/>
    <w:rsid w:val="00450B47"/>
    <w:rsid w:val="0045153C"/>
    <w:rsid w:val="004517BC"/>
    <w:rsid w:val="00451B82"/>
    <w:rsid w:val="004520CF"/>
    <w:rsid w:val="00452D38"/>
    <w:rsid w:val="004533CB"/>
    <w:rsid w:val="0045353A"/>
    <w:rsid w:val="004535FC"/>
    <w:rsid w:val="00453829"/>
    <w:rsid w:val="004540CD"/>
    <w:rsid w:val="00454166"/>
    <w:rsid w:val="0045433B"/>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8BB"/>
    <w:rsid w:val="00472B3D"/>
    <w:rsid w:val="00472E5A"/>
    <w:rsid w:val="00473192"/>
    <w:rsid w:val="00473523"/>
    <w:rsid w:val="00473961"/>
    <w:rsid w:val="00475E1F"/>
    <w:rsid w:val="00476168"/>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03DE"/>
    <w:rsid w:val="004915CF"/>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C7CE8"/>
    <w:rsid w:val="004D0731"/>
    <w:rsid w:val="004D184E"/>
    <w:rsid w:val="004D1A38"/>
    <w:rsid w:val="004D1DEA"/>
    <w:rsid w:val="004D2244"/>
    <w:rsid w:val="004D28F6"/>
    <w:rsid w:val="004D38B0"/>
    <w:rsid w:val="004D41DD"/>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7F"/>
    <w:rsid w:val="004F2BA0"/>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5BCC"/>
    <w:rsid w:val="00516A92"/>
    <w:rsid w:val="00521929"/>
    <w:rsid w:val="00521A75"/>
    <w:rsid w:val="00522182"/>
    <w:rsid w:val="005239F8"/>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149"/>
    <w:rsid w:val="0056298A"/>
    <w:rsid w:val="00563063"/>
    <w:rsid w:val="005633C0"/>
    <w:rsid w:val="0056377F"/>
    <w:rsid w:val="00563CE1"/>
    <w:rsid w:val="00564525"/>
    <w:rsid w:val="0056465D"/>
    <w:rsid w:val="005646CD"/>
    <w:rsid w:val="005649DD"/>
    <w:rsid w:val="005649F4"/>
    <w:rsid w:val="00566CA9"/>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82090"/>
    <w:rsid w:val="00582550"/>
    <w:rsid w:val="00582B20"/>
    <w:rsid w:val="00582D6D"/>
    <w:rsid w:val="005835F4"/>
    <w:rsid w:val="00583615"/>
    <w:rsid w:val="00583E65"/>
    <w:rsid w:val="005842F4"/>
    <w:rsid w:val="005848A6"/>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72BD"/>
    <w:rsid w:val="00597411"/>
    <w:rsid w:val="005A026E"/>
    <w:rsid w:val="005A04FB"/>
    <w:rsid w:val="005A04FD"/>
    <w:rsid w:val="005A09CF"/>
    <w:rsid w:val="005A1025"/>
    <w:rsid w:val="005A136A"/>
    <w:rsid w:val="005A1712"/>
    <w:rsid w:val="005A193D"/>
    <w:rsid w:val="005A3E62"/>
    <w:rsid w:val="005A5069"/>
    <w:rsid w:val="005A52C7"/>
    <w:rsid w:val="005A5A81"/>
    <w:rsid w:val="005A5F38"/>
    <w:rsid w:val="005A6944"/>
    <w:rsid w:val="005A6DAB"/>
    <w:rsid w:val="005A6E7B"/>
    <w:rsid w:val="005A6F41"/>
    <w:rsid w:val="005A7400"/>
    <w:rsid w:val="005A76F5"/>
    <w:rsid w:val="005A78D9"/>
    <w:rsid w:val="005A7B5E"/>
    <w:rsid w:val="005A7C7A"/>
    <w:rsid w:val="005A7EAE"/>
    <w:rsid w:val="005B05CE"/>
    <w:rsid w:val="005B1573"/>
    <w:rsid w:val="005B1B02"/>
    <w:rsid w:val="005B2A68"/>
    <w:rsid w:val="005B2B75"/>
    <w:rsid w:val="005B2CE0"/>
    <w:rsid w:val="005B327E"/>
    <w:rsid w:val="005B389B"/>
    <w:rsid w:val="005B3B4C"/>
    <w:rsid w:val="005B432B"/>
    <w:rsid w:val="005B4C31"/>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53D2"/>
    <w:rsid w:val="0060553B"/>
    <w:rsid w:val="00605C1B"/>
    <w:rsid w:val="0060648F"/>
    <w:rsid w:val="006066E3"/>
    <w:rsid w:val="00607162"/>
    <w:rsid w:val="00607269"/>
    <w:rsid w:val="00607A41"/>
    <w:rsid w:val="00610054"/>
    <w:rsid w:val="006104AC"/>
    <w:rsid w:val="00610AF3"/>
    <w:rsid w:val="00610C7B"/>
    <w:rsid w:val="00610D8B"/>
    <w:rsid w:val="00610FB3"/>
    <w:rsid w:val="006116A5"/>
    <w:rsid w:val="00611717"/>
    <w:rsid w:val="006121B6"/>
    <w:rsid w:val="00612438"/>
    <w:rsid w:val="00612EC0"/>
    <w:rsid w:val="006133A1"/>
    <w:rsid w:val="006133EC"/>
    <w:rsid w:val="006135EA"/>
    <w:rsid w:val="006138B6"/>
    <w:rsid w:val="00613989"/>
    <w:rsid w:val="00613AEC"/>
    <w:rsid w:val="006141B9"/>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57BE3"/>
    <w:rsid w:val="006606F4"/>
    <w:rsid w:val="00660C25"/>
    <w:rsid w:val="006618BA"/>
    <w:rsid w:val="00662A0C"/>
    <w:rsid w:val="006632B2"/>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E83"/>
    <w:rsid w:val="00674842"/>
    <w:rsid w:val="00674CC9"/>
    <w:rsid w:val="00674EFE"/>
    <w:rsid w:val="00675033"/>
    <w:rsid w:val="00675919"/>
    <w:rsid w:val="00675AC4"/>
    <w:rsid w:val="00675CFB"/>
    <w:rsid w:val="00676A67"/>
    <w:rsid w:val="006807F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626"/>
    <w:rsid w:val="006A673A"/>
    <w:rsid w:val="006A6815"/>
    <w:rsid w:val="006A6F75"/>
    <w:rsid w:val="006A73F4"/>
    <w:rsid w:val="006A7779"/>
    <w:rsid w:val="006B0217"/>
    <w:rsid w:val="006B0337"/>
    <w:rsid w:val="006B0AD0"/>
    <w:rsid w:val="006B18A2"/>
    <w:rsid w:val="006B1A06"/>
    <w:rsid w:val="006B1A5B"/>
    <w:rsid w:val="006B24DA"/>
    <w:rsid w:val="006B3641"/>
    <w:rsid w:val="006B3A40"/>
    <w:rsid w:val="006B3A5B"/>
    <w:rsid w:val="006B3C59"/>
    <w:rsid w:val="006B3D90"/>
    <w:rsid w:val="006B3E5B"/>
    <w:rsid w:val="006B3F2E"/>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0C4"/>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56A"/>
    <w:rsid w:val="006F464E"/>
    <w:rsid w:val="006F53A4"/>
    <w:rsid w:val="006F563A"/>
    <w:rsid w:val="006F5AB0"/>
    <w:rsid w:val="006F5AD1"/>
    <w:rsid w:val="006F5E2C"/>
    <w:rsid w:val="006F6A59"/>
    <w:rsid w:val="006F6F45"/>
    <w:rsid w:val="006F76D1"/>
    <w:rsid w:val="006F7910"/>
    <w:rsid w:val="00700205"/>
    <w:rsid w:val="007012CE"/>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4FE"/>
    <w:rsid w:val="00714586"/>
    <w:rsid w:val="00714D8F"/>
    <w:rsid w:val="00716254"/>
    <w:rsid w:val="00716905"/>
    <w:rsid w:val="00716BD9"/>
    <w:rsid w:val="00717780"/>
    <w:rsid w:val="0072100C"/>
    <w:rsid w:val="00721C73"/>
    <w:rsid w:val="00722687"/>
    <w:rsid w:val="00722C15"/>
    <w:rsid w:val="00722D5F"/>
    <w:rsid w:val="007236D7"/>
    <w:rsid w:val="007241C6"/>
    <w:rsid w:val="0072459E"/>
    <w:rsid w:val="0072486B"/>
    <w:rsid w:val="00724C5F"/>
    <w:rsid w:val="007251D0"/>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30B1"/>
    <w:rsid w:val="007433D8"/>
    <w:rsid w:val="00743463"/>
    <w:rsid w:val="007434C9"/>
    <w:rsid w:val="0074394C"/>
    <w:rsid w:val="007439E1"/>
    <w:rsid w:val="00744267"/>
    <w:rsid w:val="00745515"/>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9BC"/>
    <w:rsid w:val="007A12A4"/>
    <w:rsid w:val="007A1BA1"/>
    <w:rsid w:val="007A41B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C779B"/>
    <w:rsid w:val="007D0557"/>
    <w:rsid w:val="007D22EE"/>
    <w:rsid w:val="007D287C"/>
    <w:rsid w:val="007D39AC"/>
    <w:rsid w:val="007D3C00"/>
    <w:rsid w:val="007D4B94"/>
    <w:rsid w:val="007D53D3"/>
    <w:rsid w:val="007D557D"/>
    <w:rsid w:val="007D558B"/>
    <w:rsid w:val="007D5894"/>
    <w:rsid w:val="007D5A95"/>
    <w:rsid w:val="007D70C8"/>
    <w:rsid w:val="007D78E0"/>
    <w:rsid w:val="007D7A76"/>
    <w:rsid w:val="007D7F28"/>
    <w:rsid w:val="007E0AF1"/>
    <w:rsid w:val="007E1511"/>
    <w:rsid w:val="007E1694"/>
    <w:rsid w:val="007E1A42"/>
    <w:rsid w:val="007E21C0"/>
    <w:rsid w:val="007E3D9A"/>
    <w:rsid w:val="007E5327"/>
    <w:rsid w:val="007E537B"/>
    <w:rsid w:val="007E63EA"/>
    <w:rsid w:val="007E643C"/>
    <w:rsid w:val="007E65AB"/>
    <w:rsid w:val="007E6E31"/>
    <w:rsid w:val="007F0B18"/>
    <w:rsid w:val="007F1103"/>
    <w:rsid w:val="007F14C2"/>
    <w:rsid w:val="007F3273"/>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529CC"/>
    <w:rsid w:val="008531CA"/>
    <w:rsid w:val="00853AD4"/>
    <w:rsid w:val="008541ED"/>
    <w:rsid w:val="0085437A"/>
    <w:rsid w:val="008545C9"/>
    <w:rsid w:val="00855393"/>
    <w:rsid w:val="008558C6"/>
    <w:rsid w:val="00855A83"/>
    <w:rsid w:val="008572AE"/>
    <w:rsid w:val="00857C0B"/>
    <w:rsid w:val="0086006C"/>
    <w:rsid w:val="008608A9"/>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5E3"/>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2645"/>
    <w:rsid w:val="008B32CC"/>
    <w:rsid w:val="008B34C8"/>
    <w:rsid w:val="008B3A6E"/>
    <w:rsid w:val="008B3ED6"/>
    <w:rsid w:val="008B4BA1"/>
    <w:rsid w:val="008B5734"/>
    <w:rsid w:val="008B58FD"/>
    <w:rsid w:val="008B761D"/>
    <w:rsid w:val="008C0BAE"/>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E0E9A"/>
    <w:rsid w:val="008E126C"/>
    <w:rsid w:val="008E13CD"/>
    <w:rsid w:val="008E223A"/>
    <w:rsid w:val="008E5121"/>
    <w:rsid w:val="008E5400"/>
    <w:rsid w:val="008E5500"/>
    <w:rsid w:val="008E5789"/>
    <w:rsid w:val="008E579C"/>
    <w:rsid w:val="008E5AB9"/>
    <w:rsid w:val="008E723F"/>
    <w:rsid w:val="008E7F52"/>
    <w:rsid w:val="008F07FB"/>
    <w:rsid w:val="008F0971"/>
    <w:rsid w:val="008F1FB6"/>
    <w:rsid w:val="008F204A"/>
    <w:rsid w:val="008F24AC"/>
    <w:rsid w:val="008F2B1D"/>
    <w:rsid w:val="008F2FF6"/>
    <w:rsid w:val="008F3638"/>
    <w:rsid w:val="008F47A9"/>
    <w:rsid w:val="008F484C"/>
    <w:rsid w:val="008F634A"/>
    <w:rsid w:val="008F63CA"/>
    <w:rsid w:val="008F6AC0"/>
    <w:rsid w:val="008F7961"/>
    <w:rsid w:val="008F7AB6"/>
    <w:rsid w:val="008F7C69"/>
    <w:rsid w:val="008F7E92"/>
    <w:rsid w:val="0090109E"/>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3FD"/>
    <w:rsid w:val="009129FD"/>
    <w:rsid w:val="00913393"/>
    <w:rsid w:val="00913F2F"/>
    <w:rsid w:val="00914278"/>
    <w:rsid w:val="00914E09"/>
    <w:rsid w:val="00915394"/>
    <w:rsid w:val="00915892"/>
    <w:rsid w:val="00915975"/>
    <w:rsid w:val="00915E20"/>
    <w:rsid w:val="00916B15"/>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9AE"/>
    <w:rsid w:val="009339DF"/>
    <w:rsid w:val="00933CD7"/>
    <w:rsid w:val="0093469A"/>
    <w:rsid w:val="00934DF1"/>
    <w:rsid w:val="00935A13"/>
    <w:rsid w:val="00935E92"/>
    <w:rsid w:val="00936D23"/>
    <w:rsid w:val="00936F2F"/>
    <w:rsid w:val="0093723E"/>
    <w:rsid w:val="00940331"/>
    <w:rsid w:val="00940A68"/>
    <w:rsid w:val="00940F88"/>
    <w:rsid w:val="00941B4D"/>
    <w:rsid w:val="00941F01"/>
    <w:rsid w:val="0094220E"/>
    <w:rsid w:val="00942355"/>
    <w:rsid w:val="0094241B"/>
    <w:rsid w:val="009443E8"/>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44F9"/>
    <w:rsid w:val="009545DF"/>
    <w:rsid w:val="009555AA"/>
    <w:rsid w:val="00955972"/>
    <w:rsid w:val="00955C20"/>
    <w:rsid w:val="00956113"/>
    <w:rsid w:val="00956A8A"/>
    <w:rsid w:val="00956A8D"/>
    <w:rsid w:val="00957E24"/>
    <w:rsid w:val="009610E4"/>
    <w:rsid w:val="00961114"/>
    <w:rsid w:val="00961D6E"/>
    <w:rsid w:val="00962311"/>
    <w:rsid w:val="00963035"/>
    <w:rsid w:val="00963831"/>
    <w:rsid w:val="00965678"/>
    <w:rsid w:val="009658FA"/>
    <w:rsid w:val="009663E4"/>
    <w:rsid w:val="009667FE"/>
    <w:rsid w:val="00966908"/>
    <w:rsid w:val="00966FE8"/>
    <w:rsid w:val="00967566"/>
    <w:rsid w:val="00967801"/>
    <w:rsid w:val="0096799E"/>
    <w:rsid w:val="00967B27"/>
    <w:rsid w:val="00967F9D"/>
    <w:rsid w:val="00970BAE"/>
    <w:rsid w:val="00970BCD"/>
    <w:rsid w:val="00970E56"/>
    <w:rsid w:val="0097289B"/>
    <w:rsid w:val="00972964"/>
    <w:rsid w:val="00972D83"/>
    <w:rsid w:val="00972F8B"/>
    <w:rsid w:val="00973A58"/>
    <w:rsid w:val="00973C93"/>
    <w:rsid w:val="009749BB"/>
    <w:rsid w:val="00974CE5"/>
    <w:rsid w:val="00975133"/>
    <w:rsid w:val="00975719"/>
    <w:rsid w:val="0097595B"/>
    <w:rsid w:val="009763EA"/>
    <w:rsid w:val="00976C7F"/>
    <w:rsid w:val="0097708A"/>
    <w:rsid w:val="0097729D"/>
    <w:rsid w:val="0097757B"/>
    <w:rsid w:val="0098063A"/>
    <w:rsid w:val="0098066D"/>
    <w:rsid w:val="0098120E"/>
    <w:rsid w:val="00981491"/>
    <w:rsid w:val="009815DF"/>
    <w:rsid w:val="00982A04"/>
    <w:rsid w:val="009842BD"/>
    <w:rsid w:val="00985370"/>
    <w:rsid w:val="00985464"/>
    <w:rsid w:val="009858A1"/>
    <w:rsid w:val="00985A13"/>
    <w:rsid w:val="00985B34"/>
    <w:rsid w:val="00985F33"/>
    <w:rsid w:val="009861D6"/>
    <w:rsid w:val="009867CB"/>
    <w:rsid w:val="00986F7D"/>
    <w:rsid w:val="00987CA3"/>
    <w:rsid w:val="00990FDC"/>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6DD8"/>
    <w:rsid w:val="009A72AF"/>
    <w:rsid w:val="009B0771"/>
    <w:rsid w:val="009B1C81"/>
    <w:rsid w:val="009B2980"/>
    <w:rsid w:val="009B2FB2"/>
    <w:rsid w:val="009B31C5"/>
    <w:rsid w:val="009B370F"/>
    <w:rsid w:val="009B4590"/>
    <w:rsid w:val="009B5B34"/>
    <w:rsid w:val="009B62CC"/>
    <w:rsid w:val="009B73E1"/>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590"/>
    <w:rsid w:val="009D0DBF"/>
    <w:rsid w:val="009D0EAE"/>
    <w:rsid w:val="009D1870"/>
    <w:rsid w:val="009D19AD"/>
    <w:rsid w:val="009D1B5D"/>
    <w:rsid w:val="009D211B"/>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0DB6"/>
    <w:rsid w:val="00A011EB"/>
    <w:rsid w:val="00A013A2"/>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471A"/>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9CD"/>
    <w:rsid w:val="00A35CD2"/>
    <w:rsid w:val="00A35D95"/>
    <w:rsid w:val="00A35EB4"/>
    <w:rsid w:val="00A365C7"/>
    <w:rsid w:val="00A3692F"/>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1953"/>
    <w:rsid w:val="00A51A14"/>
    <w:rsid w:val="00A51C7A"/>
    <w:rsid w:val="00A51D6A"/>
    <w:rsid w:val="00A52557"/>
    <w:rsid w:val="00A52EB8"/>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1D3"/>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F67"/>
    <w:rsid w:val="00A9377A"/>
    <w:rsid w:val="00A94620"/>
    <w:rsid w:val="00A9540F"/>
    <w:rsid w:val="00A95CA5"/>
    <w:rsid w:val="00A9687D"/>
    <w:rsid w:val="00A97036"/>
    <w:rsid w:val="00A979F5"/>
    <w:rsid w:val="00A97D55"/>
    <w:rsid w:val="00AA0049"/>
    <w:rsid w:val="00AA00BE"/>
    <w:rsid w:val="00AA07F5"/>
    <w:rsid w:val="00AA09BF"/>
    <w:rsid w:val="00AA11B6"/>
    <w:rsid w:val="00AA249B"/>
    <w:rsid w:val="00AA28EF"/>
    <w:rsid w:val="00AA2E22"/>
    <w:rsid w:val="00AA4651"/>
    <w:rsid w:val="00AA4A95"/>
    <w:rsid w:val="00AA4B0A"/>
    <w:rsid w:val="00AA5377"/>
    <w:rsid w:val="00AA5493"/>
    <w:rsid w:val="00AA5B55"/>
    <w:rsid w:val="00AA6129"/>
    <w:rsid w:val="00AA62FE"/>
    <w:rsid w:val="00AA669B"/>
    <w:rsid w:val="00AA6895"/>
    <w:rsid w:val="00AA74A0"/>
    <w:rsid w:val="00AA7D85"/>
    <w:rsid w:val="00AB022A"/>
    <w:rsid w:val="00AB05D6"/>
    <w:rsid w:val="00AB0FE5"/>
    <w:rsid w:val="00AB135B"/>
    <w:rsid w:val="00AB183E"/>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1586"/>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16"/>
    <w:rsid w:val="00AF24E5"/>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3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10BD"/>
    <w:rsid w:val="00B2265B"/>
    <w:rsid w:val="00B23C14"/>
    <w:rsid w:val="00B2436B"/>
    <w:rsid w:val="00B26535"/>
    <w:rsid w:val="00B301EB"/>
    <w:rsid w:val="00B30818"/>
    <w:rsid w:val="00B30AC7"/>
    <w:rsid w:val="00B3151B"/>
    <w:rsid w:val="00B31CA6"/>
    <w:rsid w:val="00B325C1"/>
    <w:rsid w:val="00B34FBE"/>
    <w:rsid w:val="00B350DA"/>
    <w:rsid w:val="00B35DCF"/>
    <w:rsid w:val="00B36AB7"/>
    <w:rsid w:val="00B37BC4"/>
    <w:rsid w:val="00B405E5"/>
    <w:rsid w:val="00B41234"/>
    <w:rsid w:val="00B423ED"/>
    <w:rsid w:val="00B424A7"/>
    <w:rsid w:val="00B43277"/>
    <w:rsid w:val="00B4332B"/>
    <w:rsid w:val="00B439FC"/>
    <w:rsid w:val="00B43D3A"/>
    <w:rsid w:val="00B44D13"/>
    <w:rsid w:val="00B44D3C"/>
    <w:rsid w:val="00B4589D"/>
    <w:rsid w:val="00B45CED"/>
    <w:rsid w:val="00B45D33"/>
    <w:rsid w:val="00B46F9C"/>
    <w:rsid w:val="00B5004D"/>
    <w:rsid w:val="00B50087"/>
    <w:rsid w:val="00B5042A"/>
    <w:rsid w:val="00B50662"/>
    <w:rsid w:val="00B5081C"/>
    <w:rsid w:val="00B5274A"/>
    <w:rsid w:val="00B52972"/>
    <w:rsid w:val="00B52E7B"/>
    <w:rsid w:val="00B54383"/>
    <w:rsid w:val="00B557C3"/>
    <w:rsid w:val="00B55D1F"/>
    <w:rsid w:val="00B56D77"/>
    <w:rsid w:val="00B57551"/>
    <w:rsid w:val="00B575A6"/>
    <w:rsid w:val="00B5784C"/>
    <w:rsid w:val="00B57D55"/>
    <w:rsid w:val="00B57DC3"/>
    <w:rsid w:val="00B57F8F"/>
    <w:rsid w:val="00B6026F"/>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E73"/>
    <w:rsid w:val="00B705F5"/>
    <w:rsid w:val="00B70A76"/>
    <w:rsid w:val="00B70D26"/>
    <w:rsid w:val="00B711BF"/>
    <w:rsid w:val="00B71393"/>
    <w:rsid w:val="00B716EC"/>
    <w:rsid w:val="00B71FA4"/>
    <w:rsid w:val="00B71FA5"/>
    <w:rsid w:val="00B7360C"/>
    <w:rsid w:val="00B73BB6"/>
    <w:rsid w:val="00B74626"/>
    <w:rsid w:val="00B74828"/>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3B96"/>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38A"/>
    <w:rsid w:val="00BB466A"/>
    <w:rsid w:val="00BB4A99"/>
    <w:rsid w:val="00BB50F6"/>
    <w:rsid w:val="00BB5420"/>
    <w:rsid w:val="00BB5538"/>
    <w:rsid w:val="00BB5BD2"/>
    <w:rsid w:val="00BB5CD4"/>
    <w:rsid w:val="00BB5F82"/>
    <w:rsid w:val="00BB69FB"/>
    <w:rsid w:val="00BB7AEB"/>
    <w:rsid w:val="00BC02AD"/>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EE9"/>
    <w:rsid w:val="00BE3103"/>
    <w:rsid w:val="00BE382A"/>
    <w:rsid w:val="00BE3896"/>
    <w:rsid w:val="00BE3ABF"/>
    <w:rsid w:val="00BE5001"/>
    <w:rsid w:val="00BE5117"/>
    <w:rsid w:val="00BE53D4"/>
    <w:rsid w:val="00BE5BB9"/>
    <w:rsid w:val="00BE6DE1"/>
    <w:rsid w:val="00BE7C96"/>
    <w:rsid w:val="00BF09DC"/>
    <w:rsid w:val="00BF0EDA"/>
    <w:rsid w:val="00BF10AA"/>
    <w:rsid w:val="00BF140B"/>
    <w:rsid w:val="00BF165A"/>
    <w:rsid w:val="00BF1A96"/>
    <w:rsid w:val="00BF2133"/>
    <w:rsid w:val="00BF258C"/>
    <w:rsid w:val="00BF289D"/>
    <w:rsid w:val="00BF2EA4"/>
    <w:rsid w:val="00BF329C"/>
    <w:rsid w:val="00BF32FE"/>
    <w:rsid w:val="00BF387C"/>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4B8A"/>
    <w:rsid w:val="00C15CA5"/>
    <w:rsid w:val="00C1640C"/>
    <w:rsid w:val="00C16AE9"/>
    <w:rsid w:val="00C176AE"/>
    <w:rsid w:val="00C17B43"/>
    <w:rsid w:val="00C17C42"/>
    <w:rsid w:val="00C20E1B"/>
    <w:rsid w:val="00C20E32"/>
    <w:rsid w:val="00C21A51"/>
    <w:rsid w:val="00C220C5"/>
    <w:rsid w:val="00C22721"/>
    <w:rsid w:val="00C24A54"/>
    <w:rsid w:val="00C2538C"/>
    <w:rsid w:val="00C25775"/>
    <w:rsid w:val="00C257E5"/>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5164"/>
    <w:rsid w:val="00C553F8"/>
    <w:rsid w:val="00C554F9"/>
    <w:rsid w:val="00C559B5"/>
    <w:rsid w:val="00C561D4"/>
    <w:rsid w:val="00C5649B"/>
    <w:rsid w:val="00C5658A"/>
    <w:rsid w:val="00C565CD"/>
    <w:rsid w:val="00C56611"/>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017"/>
    <w:rsid w:val="00C702E5"/>
    <w:rsid w:val="00C703D8"/>
    <w:rsid w:val="00C709B6"/>
    <w:rsid w:val="00C70E47"/>
    <w:rsid w:val="00C72B42"/>
    <w:rsid w:val="00C73773"/>
    <w:rsid w:val="00C73CA8"/>
    <w:rsid w:val="00C7406E"/>
    <w:rsid w:val="00C7414A"/>
    <w:rsid w:val="00C74615"/>
    <w:rsid w:val="00C74620"/>
    <w:rsid w:val="00C74A0E"/>
    <w:rsid w:val="00C75FC0"/>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706"/>
    <w:rsid w:val="00CC5BCE"/>
    <w:rsid w:val="00CC6150"/>
    <w:rsid w:val="00CC650A"/>
    <w:rsid w:val="00CC687D"/>
    <w:rsid w:val="00CC6A12"/>
    <w:rsid w:val="00CC713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8BB"/>
    <w:rsid w:val="00CE463E"/>
    <w:rsid w:val="00CE57DF"/>
    <w:rsid w:val="00CE5D9A"/>
    <w:rsid w:val="00CE61A6"/>
    <w:rsid w:val="00CE6485"/>
    <w:rsid w:val="00CE6C68"/>
    <w:rsid w:val="00CE710A"/>
    <w:rsid w:val="00CE77D0"/>
    <w:rsid w:val="00CE7B22"/>
    <w:rsid w:val="00CF001D"/>
    <w:rsid w:val="00CF0F0F"/>
    <w:rsid w:val="00CF14C9"/>
    <w:rsid w:val="00CF1651"/>
    <w:rsid w:val="00CF1A44"/>
    <w:rsid w:val="00CF1F11"/>
    <w:rsid w:val="00CF2892"/>
    <w:rsid w:val="00CF3259"/>
    <w:rsid w:val="00CF3AAB"/>
    <w:rsid w:val="00CF4B1C"/>
    <w:rsid w:val="00CF55BC"/>
    <w:rsid w:val="00CF5811"/>
    <w:rsid w:val="00CF6B41"/>
    <w:rsid w:val="00CF6BF8"/>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9A3"/>
    <w:rsid w:val="00D12FEB"/>
    <w:rsid w:val="00D144C6"/>
    <w:rsid w:val="00D159C4"/>
    <w:rsid w:val="00D15F3C"/>
    <w:rsid w:val="00D16834"/>
    <w:rsid w:val="00D16982"/>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C90"/>
    <w:rsid w:val="00D3022F"/>
    <w:rsid w:val="00D30CCE"/>
    <w:rsid w:val="00D310DE"/>
    <w:rsid w:val="00D31668"/>
    <w:rsid w:val="00D321DC"/>
    <w:rsid w:val="00D332D8"/>
    <w:rsid w:val="00D3373B"/>
    <w:rsid w:val="00D3573C"/>
    <w:rsid w:val="00D35917"/>
    <w:rsid w:val="00D363CD"/>
    <w:rsid w:val="00D3640A"/>
    <w:rsid w:val="00D36495"/>
    <w:rsid w:val="00D36D71"/>
    <w:rsid w:val="00D37C6F"/>
    <w:rsid w:val="00D37D8B"/>
    <w:rsid w:val="00D413A3"/>
    <w:rsid w:val="00D416FE"/>
    <w:rsid w:val="00D42B18"/>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66391"/>
    <w:rsid w:val="00D70D11"/>
    <w:rsid w:val="00D71273"/>
    <w:rsid w:val="00D72D81"/>
    <w:rsid w:val="00D730B1"/>
    <w:rsid w:val="00D7352A"/>
    <w:rsid w:val="00D7431E"/>
    <w:rsid w:val="00D74A28"/>
    <w:rsid w:val="00D74FA6"/>
    <w:rsid w:val="00D750B5"/>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14D"/>
    <w:rsid w:val="00DA4534"/>
    <w:rsid w:val="00DA46A3"/>
    <w:rsid w:val="00DA4C17"/>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C7EFD"/>
    <w:rsid w:val="00DD09C7"/>
    <w:rsid w:val="00DD1384"/>
    <w:rsid w:val="00DD1AC5"/>
    <w:rsid w:val="00DD1CB1"/>
    <w:rsid w:val="00DD24E1"/>
    <w:rsid w:val="00DD2597"/>
    <w:rsid w:val="00DD25D0"/>
    <w:rsid w:val="00DD441D"/>
    <w:rsid w:val="00DD464C"/>
    <w:rsid w:val="00DD5EF2"/>
    <w:rsid w:val="00DD753F"/>
    <w:rsid w:val="00DD7B1D"/>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548"/>
    <w:rsid w:val="00DF5A72"/>
    <w:rsid w:val="00DF669D"/>
    <w:rsid w:val="00DF7771"/>
    <w:rsid w:val="00DF797A"/>
    <w:rsid w:val="00E0011D"/>
    <w:rsid w:val="00E0104F"/>
    <w:rsid w:val="00E010BB"/>
    <w:rsid w:val="00E01E20"/>
    <w:rsid w:val="00E0241A"/>
    <w:rsid w:val="00E027E9"/>
    <w:rsid w:val="00E028D7"/>
    <w:rsid w:val="00E03158"/>
    <w:rsid w:val="00E034C3"/>
    <w:rsid w:val="00E03D54"/>
    <w:rsid w:val="00E04056"/>
    <w:rsid w:val="00E0449C"/>
    <w:rsid w:val="00E04BD2"/>
    <w:rsid w:val="00E061F6"/>
    <w:rsid w:val="00E06460"/>
    <w:rsid w:val="00E06488"/>
    <w:rsid w:val="00E06816"/>
    <w:rsid w:val="00E07157"/>
    <w:rsid w:val="00E0795E"/>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3E127"/>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3C23"/>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9FD"/>
    <w:rsid w:val="00E65161"/>
    <w:rsid w:val="00E65703"/>
    <w:rsid w:val="00E65AF2"/>
    <w:rsid w:val="00E6666B"/>
    <w:rsid w:val="00E6797A"/>
    <w:rsid w:val="00E704CC"/>
    <w:rsid w:val="00E70696"/>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D2B"/>
    <w:rsid w:val="00E84B4E"/>
    <w:rsid w:val="00E84D2C"/>
    <w:rsid w:val="00E853F9"/>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643"/>
    <w:rsid w:val="00EA17EB"/>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E45"/>
    <w:rsid w:val="00ED0648"/>
    <w:rsid w:val="00ED08CE"/>
    <w:rsid w:val="00ED1629"/>
    <w:rsid w:val="00ED2859"/>
    <w:rsid w:val="00ED387E"/>
    <w:rsid w:val="00ED389B"/>
    <w:rsid w:val="00ED3EEC"/>
    <w:rsid w:val="00ED488C"/>
    <w:rsid w:val="00ED4A99"/>
    <w:rsid w:val="00ED6C11"/>
    <w:rsid w:val="00ED6C28"/>
    <w:rsid w:val="00ED72F1"/>
    <w:rsid w:val="00EE09C2"/>
    <w:rsid w:val="00EE125D"/>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C16"/>
    <w:rsid w:val="00F12AD0"/>
    <w:rsid w:val="00F12DA8"/>
    <w:rsid w:val="00F12FB7"/>
    <w:rsid w:val="00F13A37"/>
    <w:rsid w:val="00F142FC"/>
    <w:rsid w:val="00F15007"/>
    <w:rsid w:val="00F16814"/>
    <w:rsid w:val="00F1733C"/>
    <w:rsid w:val="00F17393"/>
    <w:rsid w:val="00F17533"/>
    <w:rsid w:val="00F177B2"/>
    <w:rsid w:val="00F17DC2"/>
    <w:rsid w:val="00F2159C"/>
    <w:rsid w:val="00F21C4A"/>
    <w:rsid w:val="00F21C79"/>
    <w:rsid w:val="00F22D91"/>
    <w:rsid w:val="00F22E95"/>
    <w:rsid w:val="00F23B13"/>
    <w:rsid w:val="00F24BBA"/>
    <w:rsid w:val="00F24F60"/>
    <w:rsid w:val="00F25B77"/>
    <w:rsid w:val="00F26332"/>
    <w:rsid w:val="00F26E86"/>
    <w:rsid w:val="00F2788E"/>
    <w:rsid w:val="00F305D0"/>
    <w:rsid w:val="00F309AB"/>
    <w:rsid w:val="00F30C1D"/>
    <w:rsid w:val="00F30D42"/>
    <w:rsid w:val="00F32717"/>
    <w:rsid w:val="00F327D0"/>
    <w:rsid w:val="00F332E6"/>
    <w:rsid w:val="00F35DFB"/>
    <w:rsid w:val="00F37B58"/>
    <w:rsid w:val="00F37ECC"/>
    <w:rsid w:val="00F40355"/>
    <w:rsid w:val="00F441D6"/>
    <w:rsid w:val="00F44312"/>
    <w:rsid w:val="00F44569"/>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5310"/>
    <w:rsid w:val="00F76DDE"/>
    <w:rsid w:val="00F8062C"/>
    <w:rsid w:val="00F80A66"/>
    <w:rsid w:val="00F8113E"/>
    <w:rsid w:val="00F83A87"/>
    <w:rsid w:val="00F83AA6"/>
    <w:rsid w:val="00F85592"/>
    <w:rsid w:val="00F85BC7"/>
    <w:rsid w:val="00F85C30"/>
    <w:rsid w:val="00F86750"/>
    <w:rsid w:val="00F86C7C"/>
    <w:rsid w:val="00F87F0C"/>
    <w:rsid w:val="00F900B5"/>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6D1D"/>
    <w:rsid w:val="00FB009E"/>
    <w:rsid w:val="00FB035A"/>
    <w:rsid w:val="00FB0622"/>
    <w:rsid w:val="00FB0AB5"/>
    <w:rsid w:val="00FB135F"/>
    <w:rsid w:val="00FB1BD2"/>
    <w:rsid w:val="00FB2252"/>
    <w:rsid w:val="00FB235F"/>
    <w:rsid w:val="00FB2DE0"/>
    <w:rsid w:val="00FB3FDE"/>
    <w:rsid w:val="00FB56BC"/>
    <w:rsid w:val="00FB60FB"/>
    <w:rsid w:val="00FB640A"/>
    <w:rsid w:val="00FB688E"/>
    <w:rsid w:val="00FC022F"/>
    <w:rsid w:val="00FC1C55"/>
    <w:rsid w:val="00FC1CCA"/>
    <w:rsid w:val="00FC21D8"/>
    <w:rsid w:val="00FC2ABC"/>
    <w:rsid w:val="00FC32BA"/>
    <w:rsid w:val="00FC34AD"/>
    <w:rsid w:val="00FC351F"/>
    <w:rsid w:val="00FC3964"/>
    <w:rsid w:val="00FC3DB2"/>
    <w:rsid w:val="00FC4980"/>
    <w:rsid w:val="00FC4DCB"/>
    <w:rsid w:val="00FC55A5"/>
    <w:rsid w:val="00FC5864"/>
    <w:rsid w:val="00FC604F"/>
    <w:rsid w:val="00FC619F"/>
    <w:rsid w:val="00FC66E6"/>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55A"/>
    <w:rsid w:val="00FD573E"/>
    <w:rsid w:val="00FD613C"/>
    <w:rsid w:val="00FD682D"/>
    <w:rsid w:val="00FD6B4D"/>
    <w:rsid w:val="00FD7319"/>
    <w:rsid w:val="00FD79A8"/>
    <w:rsid w:val="00FE05E8"/>
    <w:rsid w:val="00FE098C"/>
    <w:rsid w:val="00FE0C35"/>
    <w:rsid w:val="00FE138A"/>
    <w:rsid w:val="00FE1EB7"/>
    <w:rsid w:val="00FE378A"/>
    <w:rsid w:val="00FE4A10"/>
    <w:rsid w:val="00FE6217"/>
    <w:rsid w:val="00FE66E3"/>
    <w:rsid w:val="00FE6B89"/>
    <w:rsid w:val="00FE707D"/>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FC2"/>
    <w:rsid w:val="00FF76E9"/>
    <w:rsid w:val="00FF77F4"/>
    <w:rsid w:val="02CC7D07"/>
    <w:rsid w:val="05DCD0F1"/>
    <w:rsid w:val="07E73E85"/>
    <w:rsid w:val="0863B278"/>
    <w:rsid w:val="08900916"/>
    <w:rsid w:val="09C6DC98"/>
    <w:rsid w:val="0CA10C54"/>
    <w:rsid w:val="0EB3A26C"/>
    <w:rsid w:val="0FF98030"/>
    <w:rsid w:val="178F75CB"/>
    <w:rsid w:val="1AA353B7"/>
    <w:rsid w:val="1AC58300"/>
    <w:rsid w:val="1BE06924"/>
    <w:rsid w:val="1E62BE9A"/>
    <w:rsid w:val="1EC78F41"/>
    <w:rsid w:val="1F448E50"/>
    <w:rsid w:val="2012486D"/>
    <w:rsid w:val="2016777E"/>
    <w:rsid w:val="25A7E06A"/>
    <w:rsid w:val="260D72C8"/>
    <w:rsid w:val="265CE678"/>
    <w:rsid w:val="27F8B6D9"/>
    <w:rsid w:val="2A7A5647"/>
    <w:rsid w:val="2B8C0B59"/>
    <w:rsid w:val="2CCF1D72"/>
    <w:rsid w:val="2E847D27"/>
    <w:rsid w:val="2F812ED3"/>
    <w:rsid w:val="30BEBEE6"/>
    <w:rsid w:val="3466C385"/>
    <w:rsid w:val="355D43CF"/>
    <w:rsid w:val="35FBEF66"/>
    <w:rsid w:val="3733130E"/>
    <w:rsid w:val="37674D14"/>
    <w:rsid w:val="3A10647E"/>
    <w:rsid w:val="3A2E0E77"/>
    <w:rsid w:val="408FD041"/>
    <w:rsid w:val="40AAE0FA"/>
    <w:rsid w:val="42C01549"/>
    <w:rsid w:val="43C84D3B"/>
    <w:rsid w:val="47C4C8A6"/>
    <w:rsid w:val="4A5452E0"/>
    <w:rsid w:val="4D85A53F"/>
    <w:rsid w:val="4DD3583A"/>
    <w:rsid w:val="4E1014AB"/>
    <w:rsid w:val="524C0E06"/>
    <w:rsid w:val="54CDBA28"/>
    <w:rsid w:val="56E6C935"/>
    <w:rsid w:val="582A2173"/>
    <w:rsid w:val="59725072"/>
    <w:rsid w:val="5A806027"/>
    <w:rsid w:val="5ABC89D1"/>
    <w:rsid w:val="5D939520"/>
    <w:rsid w:val="5DAB35B0"/>
    <w:rsid w:val="5DDCC3AD"/>
    <w:rsid w:val="5E4ADB6F"/>
    <w:rsid w:val="5EAFED8B"/>
    <w:rsid w:val="65335DF2"/>
    <w:rsid w:val="65D96817"/>
    <w:rsid w:val="679B9405"/>
    <w:rsid w:val="67C67963"/>
    <w:rsid w:val="68A7B530"/>
    <w:rsid w:val="6BA0225F"/>
    <w:rsid w:val="6C0A99CA"/>
    <w:rsid w:val="6CD54552"/>
    <w:rsid w:val="6CE645C3"/>
    <w:rsid w:val="6DB10C33"/>
    <w:rsid w:val="6EF7D1D0"/>
    <w:rsid w:val="6F004889"/>
    <w:rsid w:val="70E6E5B9"/>
    <w:rsid w:val="7302435B"/>
    <w:rsid w:val="7405DD84"/>
    <w:rsid w:val="74CE816F"/>
    <w:rsid w:val="74EEED14"/>
    <w:rsid w:val="75B585C5"/>
    <w:rsid w:val="767F99D6"/>
    <w:rsid w:val="773CFEE0"/>
    <w:rsid w:val="778C6578"/>
    <w:rsid w:val="7921F40B"/>
    <w:rsid w:val="7A333AE5"/>
    <w:rsid w:val="7A5A40D3"/>
    <w:rsid w:val="7B18D93A"/>
    <w:rsid w:val="7B881AF6"/>
    <w:rsid w:val="7C72E8EB"/>
    <w:rsid w:val="7EB8EAE2"/>
    <w:rsid w:val="7ED61592"/>
    <w:rsid w:val="7EEF32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0AAE5FC7-0BCC-4041-AC3A-EB2D831B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2"/>
    <w:qFormat/>
    <w:rsid w:val="00B94C9F"/>
    <w:pPr>
      <w:numPr>
        <w:numId w:val="10"/>
      </w:numPr>
    </w:pPr>
  </w:style>
  <w:style w:type="paragraph" w:styleId="ListBullet">
    <w:name w:val="List Bullet"/>
    <w:basedOn w:val="Normal"/>
    <w:uiPriority w:val="2"/>
    <w:qFormat/>
    <w:rsid w:val="005F3204"/>
    <w:pPr>
      <w:numPr>
        <w:numId w:val="7"/>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semiHidden/>
    <w:unhideWhenUsed/>
    <w:locked/>
    <w:rsid w:val="003B633B"/>
    <w:rPr>
      <w:sz w:val="20"/>
      <w:szCs w:val="20"/>
    </w:rPr>
  </w:style>
  <w:style w:type="character" w:customStyle="1" w:styleId="CommentTextChar">
    <w:name w:val="Comment Text Char"/>
    <w:basedOn w:val="DefaultParagraphFont"/>
    <w:link w:val="CommentText"/>
    <w:uiPriority w:val="99"/>
    <w:semiHidden/>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Revision">
    <w:name w:val="Revision"/>
    <w:hidden/>
    <w:uiPriority w:val="99"/>
    <w:semiHidden/>
    <w:rsid w:val="00607269"/>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hyperlink" Target="https://www.instagram.com/minnesotawic/" TargetMode="External"/><Relationship Id="rId42" Type="http://schemas.openxmlformats.org/officeDocument/2006/relationships/hyperlink" Target="https://youtu.be/sNWCND-q7jE" TargetMode="External"/><Relationship Id="rId63" Type="http://schemas.openxmlformats.org/officeDocument/2006/relationships/hyperlink" Target="https://youtu.be/H1uS7sj5RYY" TargetMode="External"/><Relationship Id="rId84" Type="http://schemas.openxmlformats.org/officeDocument/2006/relationships/image" Target="media/image21.jpeg"/><Relationship Id="rId138" Type="http://schemas.openxmlformats.org/officeDocument/2006/relationships/theme" Target="theme/theme1.xml"/><Relationship Id="rId16" Type="http://schemas.openxmlformats.org/officeDocument/2006/relationships/hyperlink" Target="https://worldbreastfeedingweek.org/" TargetMode="External"/><Relationship Id="rId107" Type="http://schemas.openxmlformats.org/officeDocument/2006/relationships/image" Target="media/image44.jpeg"/><Relationship Id="rId11" Type="http://schemas.openxmlformats.org/officeDocument/2006/relationships/endnotes" Target="endnotes.xml"/><Relationship Id="rId32" Type="http://schemas.openxmlformats.org/officeDocument/2006/relationships/hyperlink" Target="https://www.dli.mn.gov/sites/default/files/pdf/DLI_WESA_Brochure_Hmong.pdf" TargetMode="External"/><Relationship Id="rId37" Type="http://schemas.openxmlformats.org/officeDocument/2006/relationships/hyperlink" Target="https://youtu.be/al9EWUwLWQY" TargetMode="External"/><Relationship Id="rId53" Type="http://schemas.openxmlformats.org/officeDocument/2006/relationships/hyperlink" Target="http://www.health.state.mn.us/people/wic/bf/peermap.html" TargetMode="External"/><Relationship Id="rId58" Type="http://schemas.openxmlformats.org/officeDocument/2006/relationships/hyperlink" Target="https://www.health.state.mn.us/people/breastfeeding/whybf.html" TargetMode="External"/><Relationship Id="rId74" Type="http://schemas.openxmlformats.org/officeDocument/2006/relationships/image" Target="media/image11.jpeg"/><Relationship Id="rId79" Type="http://schemas.openxmlformats.org/officeDocument/2006/relationships/image" Target="media/image16.jpeg"/><Relationship Id="rId102" Type="http://schemas.openxmlformats.org/officeDocument/2006/relationships/image" Target="media/image39.jpeg"/><Relationship Id="rId123" Type="http://schemas.openxmlformats.org/officeDocument/2006/relationships/image" Target="media/image60.jpeg"/><Relationship Id="rId128" Type="http://schemas.openxmlformats.org/officeDocument/2006/relationships/hyperlink" Target="https://wicworks.fns.usda.gov/resources/wic-image-gallery-wic-breastfeeding-support" TargetMode="External"/><Relationship Id="rId5" Type="http://schemas.openxmlformats.org/officeDocument/2006/relationships/customXml" Target="../customXml/item5.xml"/><Relationship Id="rId90" Type="http://schemas.openxmlformats.org/officeDocument/2006/relationships/image" Target="media/image27.jpeg"/><Relationship Id="rId95" Type="http://schemas.openxmlformats.org/officeDocument/2006/relationships/image" Target="media/image32.jpeg"/><Relationship Id="rId22" Type="http://schemas.openxmlformats.org/officeDocument/2006/relationships/hyperlink" Target="https://worldbreastfeedingweek.org/" TargetMode="External"/><Relationship Id="rId27" Type="http://schemas.openxmlformats.org/officeDocument/2006/relationships/hyperlink" Target="https://www.health.state.mn.us/people/wic/" TargetMode="External"/><Relationship Id="rId43" Type="http://schemas.openxmlformats.org/officeDocument/2006/relationships/hyperlink" Target="https://www.facebook.com/groups/nitamising.gimashkikinaan" TargetMode="External"/><Relationship Id="rId48" Type="http://schemas.openxmlformats.org/officeDocument/2006/relationships/hyperlink" Target="https://www.youtube.com/watch?v=1ALUXZf8q3o&amp;list=PLuBcbwDEv8PyrLucsc1UO6Xud0Buvr6rl&amp;index=2" TargetMode="External"/><Relationship Id="rId64" Type="http://schemas.openxmlformats.org/officeDocument/2006/relationships/hyperlink" Target="https://youtu.be/EiHANGPMtnE" TargetMode="External"/><Relationship Id="rId69" Type="http://schemas.openxmlformats.org/officeDocument/2006/relationships/image" Target="media/image6.jpeg"/><Relationship Id="rId113" Type="http://schemas.openxmlformats.org/officeDocument/2006/relationships/image" Target="media/image50.jpg"/><Relationship Id="rId118" Type="http://schemas.openxmlformats.org/officeDocument/2006/relationships/image" Target="media/image55.jpeg"/><Relationship Id="rId134" Type="http://schemas.openxmlformats.org/officeDocument/2006/relationships/header" Target="header1.xml"/><Relationship Id="rId80" Type="http://schemas.openxmlformats.org/officeDocument/2006/relationships/image" Target="media/image17.jpeg"/><Relationship Id="rId85" Type="http://schemas.openxmlformats.org/officeDocument/2006/relationships/image" Target="media/image22.jpeg"/><Relationship Id="rId12" Type="http://schemas.openxmlformats.org/officeDocument/2006/relationships/image" Target="media/image1.emf"/><Relationship Id="rId17" Type="http://schemas.openxmlformats.org/officeDocument/2006/relationships/hyperlink" Target="http://www.usbreastfeeding.org/nbm" TargetMode="External"/><Relationship Id="rId33" Type="http://schemas.openxmlformats.org/officeDocument/2006/relationships/hyperlink" Target="https://www.dli.mn.gov/sites/default/files/pdf/parental_leave.pdf" TargetMode="External"/><Relationship Id="rId38" Type="http://schemas.openxmlformats.org/officeDocument/2006/relationships/hyperlink" Target="https://vimeo.com/showcase/7011058" TargetMode="External"/><Relationship Id="rId59" Type="http://schemas.openxmlformats.org/officeDocument/2006/relationships/hyperlink" Target="https://youtu.be/H1uS7sj5RYY" TargetMode="External"/><Relationship Id="rId103" Type="http://schemas.openxmlformats.org/officeDocument/2006/relationships/image" Target="media/image40.jpeg"/><Relationship Id="rId108" Type="http://schemas.openxmlformats.org/officeDocument/2006/relationships/image" Target="media/image45.jpeg"/><Relationship Id="rId124" Type="http://schemas.openxmlformats.org/officeDocument/2006/relationships/image" Target="media/image61.jpeg"/><Relationship Id="rId129" Type="http://schemas.openxmlformats.org/officeDocument/2006/relationships/hyperlink" Target="https://www.usbreastfeeding.org/photo-project.html" TargetMode="External"/><Relationship Id="rId54" Type="http://schemas.openxmlformats.org/officeDocument/2006/relationships/hyperlink" Target="https://www.health.state.mn.us/people/breastfeeding/whybf.html" TargetMode="External"/><Relationship Id="rId70" Type="http://schemas.openxmlformats.org/officeDocument/2006/relationships/image" Target="media/image7.jpeg"/><Relationship Id="rId75" Type="http://schemas.openxmlformats.org/officeDocument/2006/relationships/image" Target="media/image12.jpeg"/><Relationship Id="rId91" Type="http://schemas.openxmlformats.org/officeDocument/2006/relationships/image" Target="media/image28.jpe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facebook.com/IndigenousMilkMedicineWeek/" TargetMode="External"/><Relationship Id="rId28" Type="http://schemas.openxmlformats.org/officeDocument/2006/relationships/hyperlink" Target="https://www.health.state.mn.us/docs/people/wic/localagency/bf/laws.pdf" TargetMode="External"/><Relationship Id="rId49" Type="http://schemas.openxmlformats.org/officeDocument/2006/relationships/hyperlink" Target="https://www.youtube.com/watch?v=PKoEnqrSkvs&amp;t=87s" TargetMode="External"/><Relationship Id="rId114" Type="http://schemas.openxmlformats.org/officeDocument/2006/relationships/image" Target="media/image51.jpg"/><Relationship Id="rId119" Type="http://schemas.openxmlformats.org/officeDocument/2006/relationships/image" Target="media/image56.jpeg"/><Relationship Id="rId44" Type="http://schemas.openxmlformats.org/officeDocument/2006/relationships/hyperlink" Target="https://www.facebook.com/Mewinzha" TargetMode="External"/><Relationship Id="rId60" Type="http://schemas.openxmlformats.org/officeDocument/2006/relationships/hyperlink" Target="https://youtu.be/T3H4WLTZJmk" TargetMode="External"/><Relationship Id="rId65" Type="http://schemas.openxmlformats.org/officeDocument/2006/relationships/hyperlink" Target="mailto:health.wic@state.mn.us" TargetMode="External"/><Relationship Id="rId81" Type="http://schemas.openxmlformats.org/officeDocument/2006/relationships/image" Target="media/image18.jpeg"/><Relationship Id="rId86" Type="http://schemas.openxmlformats.org/officeDocument/2006/relationships/image" Target="media/image23.jpeg"/><Relationship Id="rId130" Type="http://schemas.openxmlformats.org/officeDocument/2006/relationships/hyperlink" Target="http://www.publicdomainpictures.net/" TargetMode="External"/><Relationship Id="rId135"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hyperlink" Target="https://www.strongblackbabies.org/" TargetMode="External"/><Relationship Id="rId109" Type="http://schemas.openxmlformats.org/officeDocument/2006/relationships/image" Target="media/image46.jpg"/><Relationship Id="rId34" Type="http://schemas.openxmlformats.org/officeDocument/2006/relationships/hyperlink" Target="https://wicbreastfeeding.fns.usda.gov/going-back-to-work" TargetMode="External"/><Relationship Id="rId50" Type="http://schemas.openxmlformats.org/officeDocument/2006/relationships/hyperlink" Target="http://www.health.state.mn.us/people/wic/bf/peermap.html" TargetMode="External"/><Relationship Id="rId55" Type="http://schemas.openxmlformats.org/officeDocument/2006/relationships/hyperlink" Target="https://www.health.state.mn.us/people/breastfeeding/recognition/index.html" TargetMode="External"/><Relationship Id="rId76" Type="http://schemas.openxmlformats.org/officeDocument/2006/relationships/image" Target="media/image13.jpeg"/><Relationship Id="rId97" Type="http://schemas.openxmlformats.org/officeDocument/2006/relationships/image" Target="media/image34.jpeg"/><Relationship Id="rId104" Type="http://schemas.openxmlformats.org/officeDocument/2006/relationships/image" Target="media/image41.jpeg"/><Relationship Id="rId120" Type="http://schemas.openxmlformats.org/officeDocument/2006/relationships/image" Target="media/image57.jpeg"/><Relationship Id="rId125" Type="http://schemas.openxmlformats.org/officeDocument/2006/relationships/image" Target="media/image62.jpeg"/><Relationship Id="rId7" Type="http://schemas.openxmlformats.org/officeDocument/2006/relationships/styles" Target="styles.xml"/><Relationship Id="rId71" Type="http://schemas.openxmlformats.org/officeDocument/2006/relationships/image" Target="media/image8.jpeg"/><Relationship Id="rId92" Type="http://schemas.openxmlformats.org/officeDocument/2006/relationships/image" Target="media/image29.jpeg"/><Relationship Id="rId2" Type="http://schemas.openxmlformats.org/officeDocument/2006/relationships/customXml" Target="../customXml/item2.xml"/><Relationship Id="rId29" Type="http://schemas.openxmlformats.org/officeDocument/2006/relationships/hyperlink" Target="https://www.health.state.mn.us/docs/people/wic/localagency/nutrition/fpchange/materials/pictorials/fbf.pdf" TargetMode="External"/><Relationship Id="rId24" Type="http://schemas.openxmlformats.org/officeDocument/2006/relationships/hyperlink" Target="https://www.facebook.com/APIBTF" TargetMode="External"/><Relationship Id="rId40" Type="http://schemas.openxmlformats.org/officeDocument/2006/relationships/hyperlink" Target="http://www.chocolatemilkdoc.com/series" TargetMode="External"/><Relationship Id="rId45" Type="http://schemas.openxmlformats.org/officeDocument/2006/relationships/hyperlink" Target="https://www.health.state.mn.us/people/wic/bf/index.html" TargetMode="External"/><Relationship Id="rId66" Type="http://schemas.openxmlformats.org/officeDocument/2006/relationships/image" Target="media/image3.jpeg"/><Relationship Id="rId87" Type="http://schemas.openxmlformats.org/officeDocument/2006/relationships/image" Target="media/image24.jpeg"/><Relationship Id="rId110" Type="http://schemas.openxmlformats.org/officeDocument/2006/relationships/image" Target="media/image47.jpg"/><Relationship Id="rId115" Type="http://schemas.openxmlformats.org/officeDocument/2006/relationships/image" Target="media/image52.jpg"/><Relationship Id="rId131" Type="http://schemas.openxmlformats.org/officeDocument/2006/relationships/hyperlink" Target="http://all-free-download.com/free-photos/" TargetMode="External"/><Relationship Id="rId136" Type="http://schemas.openxmlformats.org/officeDocument/2006/relationships/footer" Target="footer2.xml"/><Relationship Id="rId61" Type="http://schemas.openxmlformats.org/officeDocument/2006/relationships/hyperlink" Target="https://youtu.be/9s-0EpGcWKM" TargetMode="External"/><Relationship Id="rId82" Type="http://schemas.openxmlformats.org/officeDocument/2006/relationships/image" Target="media/image19.jpeg"/><Relationship Id="rId19" Type="http://schemas.openxmlformats.org/officeDocument/2006/relationships/hyperlink" Target="mailto:megan.leonard@state.mn.us" TargetMode="External"/><Relationship Id="rId14" Type="http://schemas.openxmlformats.org/officeDocument/2006/relationships/hyperlink" Target="mailto:health.wic@state.mn.us" TargetMode="External"/><Relationship Id="rId30" Type="http://schemas.openxmlformats.org/officeDocument/2006/relationships/hyperlink" Target="https://www.dli.mn.gov/sites/default/files/pdf/DLI_WESA_Brochure_English.pdf" TargetMode="External"/><Relationship Id="rId35" Type="http://schemas.openxmlformats.org/officeDocument/2006/relationships/hyperlink" Target="https://dli.mn.gov/sites/default/files/pdf/WESA_employee_notice.pdf" TargetMode="External"/><Relationship Id="rId56" Type="http://schemas.openxmlformats.org/officeDocument/2006/relationships/hyperlink" Target="https://www.health.state.mn.us/people/breastfeeding/whybf.html" TargetMode="External"/><Relationship Id="rId77" Type="http://schemas.openxmlformats.org/officeDocument/2006/relationships/image" Target="media/image14.jpeg"/><Relationship Id="rId100" Type="http://schemas.openxmlformats.org/officeDocument/2006/relationships/image" Target="media/image37.jpeg"/><Relationship Id="rId105" Type="http://schemas.openxmlformats.org/officeDocument/2006/relationships/image" Target="media/image42.jpeg"/><Relationship Id="rId126" Type="http://schemas.openxmlformats.org/officeDocument/2006/relationships/image" Target="media/image63.jpeg"/><Relationship Id="rId8" Type="http://schemas.openxmlformats.org/officeDocument/2006/relationships/settings" Target="settings.xml"/><Relationship Id="rId51" Type="http://schemas.openxmlformats.org/officeDocument/2006/relationships/hyperlink" Target="https://www.health.state.mn.us/people/wic/bf/index.html" TargetMode="External"/><Relationship Id="rId72" Type="http://schemas.openxmlformats.org/officeDocument/2006/relationships/image" Target="media/image9.jpeg"/><Relationship Id="rId93" Type="http://schemas.openxmlformats.org/officeDocument/2006/relationships/image" Target="media/image30.jpeg"/><Relationship Id="rId98" Type="http://schemas.openxmlformats.org/officeDocument/2006/relationships/image" Target="media/image35.jpeg"/><Relationship Id="rId121" Type="http://schemas.openxmlformats.org/officeDocument/2006/relationships/image" Target="media/image58.jpeg"/><Relationship Id="rId3" Type="http://schemas.openxmlformats.org/officeDocument/2006/relationships/customXml" Target="../customXml/item3.xml"/><Relationship Id="rId25" Type="http://schemas.openxmlformats.org/officeDocument/2006/relationships/hyperlink" Target="https://www.facebook.com/BlackBreastfeedingWeek" TargetMode="External"/><Relationship Id="rId46" Type="http://schemas.openxmlformats.org/officeDocument/2006/relationships/hyperlink" Target="https://www.youtube.com/watch?v=OGPm5SpLxXY" TargetMode="External"/><Relationship Id="rId67" Type="http://schemas.openxmlformats.org/officeDocument/2006/relationships/image" Target="media/image4.jpeg"/><Relationship Id="rId116" Type="http://schemas.openxmlformats.org/officeDocument/2006/relationships/image" Target="media/image53.jpeg"/><Relationship Id="rId137" Type="http://schemas.openxmlformats.org/officeDocument/2006/relationships/fontTable" Target="fontTable.xml"/><Relationship Id="rId20" Type="http://schemas.openxmlformats.org/officeDocument/2006/relationships/hyperlink" Target="https://www.facebook.com/MNWIC" TargetMode="External"/><Relationship Id="rId41" Type="http://schemas.openxmlformats.org/officeDocument/2006/relationships/hyperlink" Target="file:///\\DATA9FB\CFHdata\CFH\SNP\Communications\Social%20Media\Social%20Media%20Toolkits\Minnesota%20Breastfeeding%20Coalition%20African%20American%20Community%20(https:\www.mnbreastfeedingcoalition.org\african-american-community)" TargetMode="External"/><Relationship Id="rId62" Type="http://schemas.openxmlformats.org/officeDocument/2006/relationships/hyperlink" Target="https://youtu.be/k7qW-LvCGnQ" TargetMode="External"/><Relationship Id="rId83" Type="http://schemas.openxmlformats.org/officeDocument/2006/relationships/image" Target="media/image20.jpeg"/><Relationship Id="rId88" Type="http://schemas.openxmlformats.org/officeDocument/2006/relationships/image" Target="media/image25.jpeg"/><Relationship Id="rId111" Type="http://schemas.openxmlformats.org/officeDocument/2006/relationships/image" Target="media/image48.jpeg"/><Relationship Id="rId132" Type="http://schemas.openxmlformats.org/officeDocument/2006/relationships/hyperlink" Target="https://pixnio.com/" TargetMode="External"/><Relationship Id="rId15" Type="http://schemas.openxmlformats.org/officeDocument/2006/relationships/hyperlink" Target="http://www.health.state.mn.us/" TargetMode="External"/><Relationship Id="rId36" Type="http://schemas.openxmlformats.org/officeDocument/2006/relationships/hyperlink" Target="https://www.womenshealth.gov/supporting-nursing-moms-work/lactation-break-time-and-space-all-industries" TargetMode="External"/><Relationship Id="rId57" Type="http://schemas.openxmlformats.org/officeDocument/2006/relationships/hyperlink" Target="https://youtu.be/BxUpuvilLmg" TargetMode="External"/><Relationship Id="rId106" Type="http://schemas.openxmlformats.org/officeDocument/2006/relationships/image" Target="media/image43.jpeg"/><Relationship Id="rId127" Type="http://schemas.openxmlformats.org/officeDocument/2006/relationships/image" Target="media/image64.jpg"/><Relationship Id="rId10" Type="http://schemas.openxmlformats.org/officeDocument/2006/relationships/footnotes" Target="footnotes.xml"/><Relationship Id="rId31" Type="http://schemas.openxmlformats.org/officeDocument/2006/relationships/hyperlink" Target="https://www.dli.mn.gov/sites/default/files/pdf/DLI_WESA_Brochure_Spanish.pdf" TargetMode="External"/><Relationship Id="rId52" Type="http://schemas.openxmlformats.org/officeDocument/2006/relationships/hyperlink" Target="https://www.health.state.mn.us/people/wic/bf/index.html" TargetMode="External"/><Relationship Id="rId73" Type="http://schemas.openxmlformats.org/officeDocument/2006/relationships/image" Target="media/image10.jpeg"/><Relationship Id="rId78" Type="http://schemas.openxmlformats.org/officeDocument/2006/relationships/image" Target="media/image15.jpe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122" Type="http://schemas.openxmlformats.org/officeDocument/2006/relationships/image" Target="media/image59.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orldbreastfeedingweek.org/social-media-kit/" TargetMode="External"/><Relationship Id="rId47" Type="http://schemas.openxmlformats.org/officeDocument/2006/relationships/hyperlink" Target="https://wicbreastfeeding.fns.usda.gov/low-milk-supply" TargetMode="External"/><Relationship Id="rId68" Type="http://schemas.openxmlformats.org/officeDocument/2006/relationships/image" Target="media/image5.jpeg"/><Relationship Id="rId89" Type="http://schemas.openxmlformats.org/officeDocument/2006/relationships/image" Target="media/image26.jpeg"/><Relationship Id="rId112" Type="http://schemas.openxmlformats.org/officeDocument/2006/relationships/image" Target="media/image49.jpeg"/><Relationship Id="rId133" Type="http://schemas.openxmlformats.org/officeDocument/2006/relationships/hyperlink" Target="https://phil.cdc.gov/phil/home.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PP6VNZTUNPYT-2120197245-110</_dlc_DocId>
    <_dlc_DocIdUrl xmlns="98f01fe9-c3f2-4582-9148-d87bd0c242e7">
      <Url>https://mn365.sharepoint.com/teams/MDH/bureaus/hib/cfhd/wic/breastfeeding/_layouts/15/DocIdRedir.aspx?ID=PP6VNZTUNPYT-2120197245-110</Url>
      <Description>PP6VNZTUNPYT-2120197245-110</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0B331626107124190CF8AC0221FA20D" ma:contentTypeVersion="14" ma:contentTypeDescription="Create a new document." ma:contentTypeScope="" ma:versionID="ce3aa703e63dd7d34d1cb3d50624936c">
  <xsd:schema xmlns:xsd="http://www.w3.org/2001/XMLSchema" xmlns:xs="http://www.w3.org/2001/XMLSchema" xmlns:p="http://schemas.microsoft.com/office/2006/metadata/properties" xmlns:ns2="98f01fe9-c3f2-4582-9148-d87bd0c242e7" xmlns:ns3="0079d764-3836-4afb-b9cc-1856aacba769" targetNamespace="http://schemas.microsoft.com/office/2006/metadata/properties" ma:root="true" ma:fieldsID="10962ed4e8ea3ddea4b5696b85e07545" ns2:_="" ns3:_="">
    <xsd:import namespace="98f01fe9-c3f2-4582-9148-d87bd0c242e7"/>
    <xsd:import namespace="0079d764-3836-4afb-b9cc-1856aacba76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079d764-3836-4afb-b9cc-1856aacba7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BF5A84-D146-4B84-B77D-38529A5E057B}">
  <ds:schemaRefs>
    <ds:schemaRef ds:uri="http://schemas.microsoft.com/office/2006/metadata/properties"/>
    <ds:schemaRef ds:uri="http://schemas.microsoft.com/office/infopath/2007/PartnerControls"/>
    <ds:schemaRef ds:uri="98f01fe9-c3f2-4582-9148-d87bd0c242e7"/>
  </ds:schemaRefs>
</ds:datastoreItem>
</file>

<file path=customXml/itemProps2.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customXml/itemProps3.xml><?xml version="1.0" encoding="utf-8"?>
<ds:datastoreItem xmlns:ds="http://schemas.openxmlformats.org/officeDocument/2006/customXml" ds:itemID="{9898EF15-F5A8-4B6B-A8A2-D836E7865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0079d764-3836-4afb-b9cc-1856aacba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5.xml><?xml version="1.0" encoding="utf-8"?>
<ds:datastoreItem xmlns:ds="http://schemas.openxmlformats.org/officeDocument/2006/customXml" ds:itemID="{147AC05F-C908-4B83-B522-D3E8080209E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Basic MDH Document.dotx</Template>
  <TotalTime>18</TotalTime>
  <Pages>22</Pages>
  <Words>3453</Words>
  <Characters>26606</Characters>
  <Application>Microsoft Office Word</Application>
  <DocSecurity>0</DocSecurity>
  <Lines>221</Lines>
  <Paragraphs>59</Paragraphs>
  <ScaleCrop>false</ScaleCrop>
  <HeadingPairs>
    <vt:vector size="2" baseType="variant">
      <vt:variant>
        <vt:lpstr>Title</vt:lpstr>
      </vt:variant>
      <vt:variant>
        <vt:i4>1</vt:i4>
      </vt:variant>
    </vt:vector>
  </HeadingPairs>
  <TitlesOfParts>
    <vt:vector size="1" baseType="lpstr">
      <vt:lpstr>Breastfeeding Support and Promotion – August 2022</vt:lpstr>
    </vt:vector>
  </TitlesOfParts>
  <Company>State of Minnesota</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Breastfeeding Support and Promotion – August 2022</dc:title>
  <dc:subject>WIC Social Media Toolkit</dc:subject>
  <dc:creator>Minnesota Department of Health, WIC Program</dc:creator>
  <cp:keywords/>
  <dc:description/>
  <cp:lastModifiedBy>Leonard, Megan (MDH)</cp:lastModifiedBy>
  <cp:revision>4</cp:revision>
  <cp:lastPrinted>2016-12-14T20:03:00Z</cp:lastPrinted>
  <dcterms:created xsi:type="dcterms:W3CDTF">2023-07-14T15:12:00Z</dcterms:created>
  <dcterms:modified xsi:type="dcterms:W3CDTF">2023-07-14T15:27:00Z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0x01010000B331626107124190CF8AC0221FA20D</vt:lpwstr>
  </property>
  <property fmtid="{D5CDD505-2E9C-101B-9397-08002B2CF9AE}" pid="3" name="_dlc_DocIdItemGuid">
    <vt:lpwstr>522328df-76d0-43f4-98b1-6d129b44b864</vt:lpwstr>
  </property>
</Properties>
</file>